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9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400F36" w14:paraId="1C60D1F0" w14:textId="77777777" w:rsidTr="00400F36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9B4D44D" w14:textId="49CFF799" w:rsidR="00400F36" w:rsidRDefault="00400F36" w:rsidP="00400F36"/>
          <w:p w14:paraId="39416231" w14:textId="7EFA3DA1" w:rsidR="00400F36" w:rsidRDefault="00400F36" w:rsidP="00400F36"/>
        </w:tc>
      </w:tr>
      <w:tr w:rsidR="00400F36" w14:paraId="66A34374" w14:textId="77777777" w:rsidTr="00400F36">
        <w:trPr>
          <w:trHeight w:val="73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9629963" w14:textId="77777777" w:rsidR="00400F36" w:rsidRDefault="00400F36" w:rsidP="00400F36">
            <w:pPr>
              <w:rPr>
                <w:noProof/>
              </w:rPr>
            </w:pPr>
          </w:p>
        </w:tc>
      </w:tr>
      <w:tr w:rsidR="00400F36" w14:paraId="45763BB0" w14:textId="77777777" w:rsidTr="00400F36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39C8FD26AC7B4BA3B36A4C78998C3F7E"/>
              </w:placeholder>
              <w15:appearance w15:val="hidden"/>
            </w:sdtPr>
            <w:sdtContent>
              <w:p w14:paraId="205FA6D7" w14:textId="04A828B0" w:rsidR="00400F36" w:rsidRDefault="00400F36" w:rsidP="00400F36">
                <w:r>
                  <w:rPr>
                    <w:rStyle w:val="Sous-titreCar"/>
                    <w:b w:val="0"/>
                    <w:lang w:bidi="fr-FR"/>
                  </w:rPr>
                  <w:fldChar w:fldCharType="begin"/>
                </w:r>
                <w:r>
                  <w:rPr>
                    <w:rStyle w:val="Sous-titreCar"/>
                    <w:b w:val="0"/>
                    <w:lang w:bidi="fr-FR"/>
                  </w:rPr>
                  <w:instrText xml:space="preserve"> DATE  \@ "d MMMM"  \* MERGEFORMAT </w:instrText>
                </w:r>
                <w:r>
                  <w:rPr>
                    <w:rStyle w:val="Sous-titreCar"/>
                    <w:b w:val="0"/>
                    <w:lang w:bidi="fr-FR"/>
                  </w:rPr>
                  <w:fldChar w:fldCharType="separate"/>
                </w:r>
                <w:r w:rsidR="001F67D8">
                  <w:rPr>
                    <w:rStyle w:val="Sous-titreCar"/>
                    <w:b w:val="0"/>
                    <w:noProof/>
                    <w:lang w:bidi="fr-FR"/>
                  </w:rPr>
                  <w:t>3 f</w:t>
                </w:r>
                <w:r w:rsidR="00E0303A">
                  <w:rPr>
                    <w:rStyle w:val="Sous-titreCar"/>
                    <w:b w:val="0"/>
                    <w:noProof/>
                    <w:lang w:bidi="fr-FR"/>
                  </w:rPr>
                  <w:t>É</w:t>
                </w:r>
                <w:r w:rsidR="001F67D8">
                  <w:rPr>
                    <w:rStyle w:val="Sous-titreCar"/>
                    <w:b w:val="0"/>
                    <w:noProof/>
                    <w:lang w:bidi="fr-FR"/>
                  </w:rPr>
                  <w:t>vrier</w:t>
                </w:r>
                <w:r>
                  <w:rPr>
                    <w:rStyle w:val="Sous-titreCar"/>
                    <w:b w:val="0"/>
                    <w:lang w:bidi="fr-FR"/>
                  </w:rPr>
                  <w:fldChar w:fldCharType="end"/>
                </w:r>
              </w:p>
            </w:sdtContent>
          </w:sdt>
          <w:p w14:paraId="10903696" w14:textId="77777777" w:rsidR="00400F36" w:rsidRDefault="00400F36" w:rsidP="00400F36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4A9DCB38" wp14:editId="2289F76A">
                      <wp:extent cx="1493949" cy="0"/>
                      <wp:effectExtent l="0" t="19050" r="30480" b="19050"/>
                      <wp:docPr id="6" name="Connecteur droit 6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FF29BB0" id="Connecteur droit 6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078ADFFA" w14:textId="77777777" w:rsidR="00400F36" w:rsidRDefault="00400F36" w:rsidP="00400F36">
            <w:pPr>
              <w:rPr>
                <w:noProof/>
                <w:sz w:val="10"/>
                <w:szCs w:val="10"/>
              </w:rPr>
            </w:pPr>
          </w:p>
          <w:p w14:paraId="75BF383C" w14:textId="77777777" w:rsidR="00400F36" w:rsidRDefault="00400F36" w:rsidP="00400F36"/>
          <w:p w14:paraId="43DD3B66" w14:textId="77777777" w:rsidR="00400F36" w:rsidRPr="00503F3A" w:rsidRDefault="00400F36" w:rsidP="00400F36">
            <w:pPr>
              <w:rPr>
                <w:b w:val="0"/>
                <w:bCs/>
              </w:rPr>
            </w:pPr>
            <w:r w:rsidRPr="00503F3A">
              <w:rPr>
                <w:b w:val="0"/>
                <w:bCs/>
              </w:rPr>
              <w:t xml:space="preserve">Pour toutes questions, communiquez avec </w:t>
            </w:r>
            <w:sdt>
              <w:sdtPr>
                <w:rPr>
                  <w:b w:val="0"/>
                  <w:bCs/>
                </w:rPr>
                <w:alias w:val="Votre nom"/>
                <w:tag w:val="Votre nom"/>
                <w:id w:val="-180584491"/>
                <w:placeholder>
                  <w:docPart w:val="859F8DD7EB9A4C1BB87630D799A39A12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Content>
                <w:r w:rsidRPr="00503F3A">
                  <w:rPr>
                    <w:b w:val="0"/>
                    <w:bCs/>
                  </w:rPr>
                  <w:t>Nathalie Guibord : nathalie.guibord@cstjean.qc.ca</w:t>
                </w:r>
                <w:r>
                  <w:rPr>
                    <w:b w:val="0"/>
                    <w:bCs/>
                  </w:rPr>
                  <w:br/>
                  <w:t>450 347-5301 poste 2044</w:t>
                </w:r>
              </w:sdtContent>
            </w:sdt>
          </w:p>
          <w:p w14:paraId="193C9D96" w14:textId="77777777" w:rsidR="00400F36" w:rsidRPr="00D86945" w:rsidRDefault="00400F36" w:rsidP="00400F36">
            <w:pPr>
              <w:rPr>
                <w:noProof/>
                <w:sz w:val="10"/>
                <w:szCs w:val="10"/>
              </w:rPr>
            </w:pPr>
          </w:p>
        </w:tc>
      </w:tr>
    </w:tbl>
    <w:p w14:paraId="620391EF" w14:textId="35688609" w:rsidR="00D077E9" w:rsidRDefault="00CA397D" w:rsidP="00D70D02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7373E80" wp14:editId="05EAD38D">
                <wp:simplePos x="0" y="0"/>
                <wp:positionH relativeFrom="column">
                  <wp:posOffset>-746760</wp:posOffset>
                </wp:positionH>
                <wp:positionV relativeFrom="page">
                  <wp:align>top</wp:align>
                </wp:positionV>
                <wp:extent cx="7760970" cy="10687050"/>
                <wp:effectExtent l="0" t="0" r="0" b="0"/>
                <wp:wrapNone/>
                <wp:docPr id="2" name="Rectangle 2" descr="rectangle color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10687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27297" id="Rectangle 2" o:spid="_x0000_s1026" alt="rectangle coloré" style="position:absolute;margin-left:-58.8pt;margin-top:0;width:611.1pt;height:841.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top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" fillcolor="#e7e6e6 [3203]" stroked="f" strokeweight="2pt">
                <v:fill color2="#f0efef [1939]" rotate="t" angle="180" colors="0 #aaa9a9;19661f #bfbebe;1 #f1f0f0" focus="100%" type="gradient"/>
                <w10:wrap anchory="page"/>
              </v:rect>
            </w:pict>
          </mc:Fallback>
        </mc:AlternateContent>
      </w:r>
    </w:p>
    <w:p w14:paraId="7D878D50" w14:textId="078932A5" w:rsidR="00D077E9" w:rsidRDefault="00CA397D">
      <w:pPr>
        <w:spacing w:after="20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2444F3" wp14:editId="0CC5C5F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370320" cy="6370320"/>
            <wp:effectExtent l="0" t="0" r="0" b="0"/>
            <wp:wrapNone/>
            <wp:docPr id="9" name="Image 9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personn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>
        <w:rPr>
          <w:lang w:bidi="fr-FR"/>
        </w:rPr>
        <w:br w:type="page"/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14:paraId="2270D869" w14:textId="77777777" w:rsidTr="009824F4">
        <w:trPr>
          <w:trHeight w:val="11585"/>
        </w:trPr>
        <w:tc>
          <w:tcPr>
            <w:tcW w:w="9999" w:type="dxa"/>
          </w:tcPr>
          <w:sdt>
            <w:sdtPr>
              <w:rPr>
                <w:rFonts w:asciiTheme="minorHAnsi" w:eastAsiaTheme="minorEastAsia" w:hAnsiTheme="minorHAnsi" w:cstheme="minorBidi"/>
                <w:b w:val="0"/>
                <w:bCs w:val="0"/>
                <w:sz w:val="36"/>
                <w:szCs w:val="26"/>
              </w:rPr>
              <w:id w:val="1660650702"/>
              <w:placeholder>
                <w:docPart w:val="93C57F3415034A81A1B2818D62F731F7"/>
              </w:placeholder>
              <w15:appearance w15:val="hidden"/>
            </w:sdtPr>
            <w:sdtEndPr>
              <w:rPr>
                <w:sz w:val="24"/>
                <w:szCs w:val="24"/>
              </w:rPr>
            </w:sdtEndPr>
            <w:sdtContent>
              <w:p w14:paraId="0D889D36" w14:textId="73FD9A5E" w:rsidR="00686692" w:rsidRDefault="00686692" w:rsidP="00686692">
                <w:pPr>
                  <w:pStyle w:val="Titre"/>
                </w:pPr>
                <w:r>
                  <w:t>Planification des activités</w:t>
                </w:r>
              </w:p>
              <w:p w14:paraId="362C85A6" w14:textId="41E7E08D" w:rsidR="00560A33" w:rsidRPr="00B045C6" w:rsidRDefault="00560A33" w:rsidP="00B045C6">
                <w:pPr>
                  <w:rPr>
                    <w:b w:val="0"/>
                    <w:bCs/>
                  </w:rPr>
                </w:pPr>
                <w:r>
                  <w:rPr>
                    <w:b w:val="0"/>
                    <w:bCs/>
                  </w:rPr>
                  <w:t xml:space="preserve"> </w:t>
                </w:r>
                <w:r w:rsidR="00FF1AF0">
                  <w:rPr>
                    <w:u w:val="single"/>
                  </w:rPr>
                  <w:t>Échéancier</w:t>
                </w:r>
                <w:r w:rsidR="00354D06">
                  <w:rPr>
                    <w:u w:val="single"/>
                  </w:rPr>
                  <w:t xml:space="preserve"> des principales étapes</w:t>
                </w:r>
              </w:p>
              <w:tbl>
                <w:tblPr>
                  <w:tblStyle w:val="Grilledutableau"/>
                  <w:tblW w:w="0" w:type="auto"/>
                  <w:tblInd w:w="720" w:type="dxa"/>
                  <w:tblLook w:val="04A0" w:firstRow="1" w:lastRow="0" w:firstColumn="1" w:lastColumn="0" w:noHBand="0" w:noVBand="1"/>
                </w:tblPr>
                <w:tblGrid>
                  <w:gridCol w:w="5618"/>
                  <w:gridCol w:w="3544"/>
                </w:tblGrid>
                <w:tr w:rsidR="00DC6835" w14:paraId="3459A4B7" w14:textId="77777777" w:rsidTr="00DC6835">
                  <w:trPr>
                    <w:trHeight w:val="370"/>
                  </w:trPr>
                  <w:tc>
                    <w:tcPr>
                      <w:tcW w:w="5618" w:type="dxa"/>
                    </w:tcPr>
                    <w:p w14:paraId="15522B4E" w14:textId="6C3F82D4" w:rsidR="00DC6835" w:rsidRPr="00945145" w:rsidRDefault="00DC6835" w:rsidP="00560A33">
                      <w:pPr>
                        <w:pStyle w:val="Contenu"/>
                        <w:rPr>
                          <w:b/>
                          <w:bCs/>
                          <w:color w:val="4E7F62" w:themeColor="accent5" w:themeShade="80"/>
                        </w:rPr>
                      </w:pPr>
                      <w:r w:rsidRPr="00945145">
                        <w:rPr>
                          <w:b/>
                          <w:bCs/>
                          <w:color w:val="4E7F62" w:themeColor="accent5" w:themeShade="80"/>
                        </w:rPr>
                        <w:t>Étapes</w:t>
                      </w:r>
                    </w:p>
                  </w:tc>
                  <w:tc>
                    <w:tcPr>
                      <w:tcW w:w="3544" w:type="dxa"/>
                    </w:tcPr>
                    <w:p w14:paraId="0C541DDD" w14:textId="36599EB5" w:rsidR="00DC6835" w:rsidRPr="00945145" w:rsidRDefault="00DC6835" w:rsidP="00560A33">
                      <w:pPr>
                        <w:pStyle w:val="Contenu"/>
                        <w:rPr>
                          <w:b/>
                          <w:bCs/>
                          <w:color w:val="4E7F62" w:themeColor="accent5" w:themeShade="80"/>
                        </w:rPr>
                      </w:pPr>
                      <w:r w:rsidRPr="00945145">
                        <w:rPr>
                          <w:b/>
                          <w:bCs/>
                          <w:color w:val="4E7F62" w:themeColor="accent5" w:themeShade="80"/>
                        </w:rPr>
                        <w:t>Échéance</w:t>
                      </w:r>
                      <w:r>
                        <w:rPr>
                          <w:b/>
                          <w:bCs/>
                          <w:color w:val="4E7F62" w:themeColor="accent5" w:themeShade="80"/>
                        </w:rPr>
                        <w:t>s</w:t>
                      </w:r>
                    </w:p>
                  </w:tc>
                </w:tr>
                <w:tr w:rsidR="00DC6835" w14:paraId="165F61CD" w14:textId="63892804" w:rsidTr="00DC6835">
                  <w:trPr>
                    <w:trHeight w:val="358"/>
                  </w:trPr>
                  <w:tc>
                    <w:tcPr>
                      <w:tcW w:w="5618" w:type="dxa"/>
                    </w:tcPr>
                    <w:p w14:paraId="62EDBE4F" w14:textId="00717E85" w:rsidR="00DC6835" w:rsidRDefault="00DC6835" w:rsidP="00700BD7">
                      <w:pPr>
                        <w:pStyle w:val="Contenu"/>
                      </w:pPr>
                      <w:r>
                        <w:t>Promotion dans les cégeps</w:t>
                      </w:r>
                      <w:r w:rsidR="00CC7162">
                        <w:t xml:space="preserve"> et les </w:t>
                      </w:r>
                      <w:r>
                        <w:t>collèges (appel de projets)</w:t>
                      </w:r>
                    </w:p>
                  </w:tc>
                  <w:tc>
                    <w:tcPr>
                      <w:tcW w:w="3544" w:type="dxa"/>
                    </w:tcPr>
                    <w:p w14:paraId="55AAD94E" w14:textId="518549D5" w:rsidR="00DC6835" w:rsidRDefault="00DC6835" w:rsidP="00700BD7">
                      <w:pPr>
                        <w:pStyle w:val="Contenu"/>
                      </w:pPr>
                      <w:r>
                        <w:t>Du 24 janvier au 1</w:t>
                      </w:r>
                      <w:r w:rsidR="00B81E2C">
                        <w:t>2</w:t>
                      </w:r>
                      <w:r w:rsidR="00EF5DFF">
                        <w:t> </w:t>
                      </w:r>
                      <w:r>
                        <w:t>mars 2022</w:t>
                      </w:r>
                    </w:p>
                  </w:tc>
                </w:tr>
                <w:tr w:rsidR="00DC6835" w14:paraId="421AD381" w14:textId="77777777" w:rsidTr="00DC6835">
                  <w:trPr>
                    <w:trHeight w:val="358"/>
                  </w:trPr>
                  <w:tc>
                    <w:tcPr>
                      <w:tcW w:w="5618" w:type="dxa"/>
                    </w:tcPr>
                    <w:p w14:paraId="6D19BE18" w14:textId="77F1865E" w:rsidR="00DC6835" w:rsidRDefault="00DC6835" w:rsidP="00700BD7">
                      <w:pPr>
                        <w:pStyle w:val="Contenu"/>
                      </w:pPr>
                      <w:r>
                        <w:t>Formation offerte par l’influenceuse</w:t>
                      </w:r>
                    </w:p>
                  </w:tc>
                  <w:tc>
                    <w:tcPr>
                      <w:tcW w:w="3544" w:type="dxa"/>
                    </w:tcPr>
                    <w:p w14:paraId="0F9E7FAE" w14:textId="00640989" w:rsidR="00DC6835" w:rsidRDefault="00F80168" w:rsidP="00700BD7">
                      <w:pPr>
                        <w:pStyle w:val="Contenu"/>
                      </w:pPr>
                      <w:r>
                        <w:t>17</w:t>
                      </w:r>
                      <w:r w:rsidR="00EF5DFF">
                        <w:t> </w:t>
                      </w:r>
                      <w:r w:rsidR="00DC6835">
                        <w:t>février 2022</w:t>
                      </w:r>
                    </w:p>
                  </w:tc>
                </w:tr>
                <w:tr w:rsidR="00DC6835" w14:paraId="7AAF290B" w14:textId="19B898CB" w:rsidTr="00DC6835">
                  <w:trPr>
                    <w:trHeight w:val="358"/>
                  </w:trPr>
                  <w:tc>
                    <w:tcPr>
                      <w:tcW w:w="5618" w:type="dxa"/>
                    </w:tcPr>
                    <w:p w14:paraId="5F998F59" w14:textId="429D3EC1" w:rsidR="00DC6835" w:rsidRDefault="00DC6835" w:rsidP="00700BD7">
                      <w:pPr>
                        <w:pStyle w:val="Contenu"/>
                      </w:pPr>
                      <w:r>
                        <w:t>Réception des projets</w:t>
                      </w:r>
                    </w:p>
                  </w:tc>
                  <w:tc>
                    <w:tcPr>
                      <w:tcW w:w="3544" w:type="dxa"/>
                    </w:tcPr>
                    <w:p w14:paraId="211D4364" w14:textId="32917407" w:rsidR="00DC6835" w:rsidRDefault="00DC6835" w:rsidP="00700BD7">
                      <w:pPr>
                        <w:pStyle w:val="Contenu"/>
                      </w:pPr>
                      <w:r>
                        <w:t>12 mars 2022</w:t>
                      </w:r>
                    </w:p>
                  </w:tc>
                </w:tr>
                <w:tr w:rsidR="00DC6835" w14:paraId="1FF15A29" w14:textId="5FFCE930" w:rsidTr="00DC6835">
                  <w:trPr>
                    <w:trHeight w:val="358"/>
                  </w:trPr>
                  <w:tc>
                    <w:tcPr>
                      <w:tcW w:w="5618" w:type="dxa"/>
                    </w:tcPr>
                    <w:p w14:paraId="2CC68368" w14:textId="6DBA3687" w:rsidR="00DC6835" w:rsidRDefault="00DC6835" w:rsidP="00700BD7">
                      <w:pPr>
                        <w:pStyle w:val="Contenu"/>
                      </w:pPr>
                      <w:r>
                        <w:t>Création d’un jury local (suggérer le CACE aux autres cégeps</w:t>
                      </w:r>
                      <w:r w:rsidR="00CC7162">
                        <w:t xml:space="preserve"> et </w:t>
                      </w:r>
                      <w:r>
                        <w:t>collèges)</w:t>
                      </w:r>
                    </w:p>
                  </w:tc>
                  <w:tc>
                    <w:tcPr>
                      <w:tcW w:w="3544" w:type="dxa"/>
                    </w:tcPr>
                    <w:p w14:paraId="56AC02B9" w14:textId="0B11E25D" w:rsidR="00DC6835" w:rsidRDefault="00DC6835" w:rsidP="00700BD7">
                      <w:pPr>
                        <w:pStyle w:val="Contenu"/>
                      </w:pPr>
                      <w:r>
                        <w:t>14 février 2022</w:t>
                      </w:r>
                    </w:p>
                  </w:tc>
                </w:tr>
                <w:tr w:rsidR="00DC6835" w14:paraId="4C23F051" w14:textId="70E4BD51" w:rsidTr="00DC6835">
                  <w:trPr>
                    <w:trHeight w:val="358"/>
                  </w:trPr>
                  <w:tc>
                    <w:tcPr>
                      <w:tcW w:w="5618" w:type="dxa"/>
                    </w:tcPr>
                    <w:p w14:paraId="091CA067" w14:textId="7B9ACE7F" w:rsidR="00DC6835" w:rsidRDefault="00DC6835" w:rsidP="00700BD7">
                      <w:pPr>
                        <w:pStyle w:val="Contenu"/>
                      </w:pPr>
                      <w:r>
                        <w:t>Analyse des capsules à l’aide des balises</w:t>
                      </w:r>
                    </w:p>
                  </w:tc>
                  <w:tc>
                    <w:tcPr>
                      <w:tcW w:w="3544" w:type="dxa"/>
                    </w:tcPr>
                    <w:p w14:paraId="2A424A2A" w14:textId="7CF0DB1D" w:rsidR="00DC6835" w:rsidRDefault="00DC6835" w:rsidP="00700BD7">
                      <w:pPr>
                        <w:pStyle w:val="Contenu"/>
                      </w:pPr>
                      <w:r>
                        <w:t>17 mars 2022</w:t>
                      </w:r>
                    </w:p>
                  </w:tc>
                </w:tr>
                <w:tr w:rsidR="00DC6835" w14:paraId="1368A973" w14:textId="25D604E5" w:rsidTr="00DC6835">
                  <w:trPr>
                    <w:trHeight w:val="358"/>
                  </w:trPr>
                  <w:tc>
                    <w:tcPr>
                      <w:tcW w:w="5618" w:type="dxa"/>
                    </w:tcPr>
                    <w:p w14:paraId="19C74312" w14:textId="751AB591" w:rsidR="00DC6835" w:rsidRDefault="00DC6835" w:rsidP="00700BD7">
                      <w:pPr>
                        <w:pStyle w:val="Contenu"/>
                      </w:pPr>
                      <w:r>
                        <w:t>Annonce des gagnant</w:t>
                      </w:r>
                      <w:r w:rsidR="00FE5ABD">
                        <w:t>.e</w:t>
                      </w:r>
                      <w:r>
                        <w:t>s locaux</w:t>
                      </w:r>
                    </w:p>
                  </w:tc>
                  <w:tc>
                    <w:tcPr>
                      <w:tcW w:w="3544" w:type="dxa"/>
                    </w:tcPr>
                    <w:p w14:paraId="0C64D5BF" w14:textId="532E90F5" w:rsidR="00DC6835" w:rsidRDefault="00DC6835" w:rsidP="00700BD7">
                      <w:pPr>
                        <w:pStyle w:val="Contenu"/>
                      </w:pPr>
                      <w:r>
                        <w:t>22 mars 2022</w:t>
                      </w:r>
                    </w:p>
                  </w:tc>
                </w:tr>
                <w:tr w:rsidR="00DC6835" w14:paraId="30D4ADF1" w14:textId="77777777" w:rsidTr="00DC6835">
                  <w:trPr>
                    <w:trHeight w:val="358"/>
                  </w:trPr>
                  <w:tc>
                    <w:tcPr>
                      <w:tcW w:w="5618" w:type="dxa"/>
                    </w:tcPr>
                    <w:p w14:paraId="2265906B" w14:textId="1AF6493D" w:rsidR="00DC6835" w:rsidRDefault="00DC6835" w:rsidP="00700BD7">
                      <w:pPr>
                        <w:pStyle w:val="Contenu"/>
                      </w:pPr>
                      <w:r>
                        <w:t xml:space="preserve">Cérémonie de remise des prix </w:t>
                      </w:r>
                      <w:r w:rsidR="00FE5ABD">
                        <w:t>nationaux</w:t>
                      </w:r>
                    </w:p>
                  </w:tc>
                  <w:tc>
                    <w:tcPr>
                      <w:tcW w:w="3544" w:type="dxa"/>
                    </w:tcPr>
                    <w:p w14:paraId="2D620ADA" w14:textId="79A72685" w:rsidR="00DC6835" w:rsidRDefault="00DC6835" w:rsidP="00700BD7">
                      <w:pPr>
                        <w:pStyle w:val="Contenu"/>
                      </w:pPr>
                      <w:r>
                        <w:t>27 avril 2022</w:t>
                      </w:r>
                    </w:p>
                  </w:tc>
                </w:tr>
              </w:tbl>
              <w:p w14:paraId="28C16E75" w14:textId="0DF1FE8C" w:rsidR="00B045C6" w:rsidRDefault="00B045C6" w:rsidP="005F3961">
                <w:pPr>
                  <w:pStyle w:val="Titre2"/>
                  <w:rPr>
                    <w:u w:val="single"/>
                  </w:rPr>
                </w:pPr>
              </w:p>
              <w:p w14:paraId="17BEF623" w14:textId="7AAA1DA6" w:rsidR="00AD28F9" w:rsidRPr="00AD28F9" w:rsidRDefault="003D51E3" w:rsidP="00E55D69">
                <w:pPr>
                  <w:pStyle w:val="Titre1"/>
                </w:pPr>
                <w:r>
                  <w:t>Promotion du concours</w:t>
                </w:r>
              </w:p>
              <w:p w14:paraId="4B3E2466" w14:textId="1A6EAAA1" w:rsidR="00354D06" w:rsidRPr="00354D06" w:rsidRDefault="00137E06" w:rsidP="00354D06">
                <w:r>
                  <w:t xml:space="preserve">Diffusion des </w:t>
                </w:r>
                <w:r w:rsidR="00B81E2C">
                  <w:t>informations</w:t>
                </w:r>
              </w:p>
              <w:p w14:paraId="56253F05" w14:textId="77777777" w:rsidR="003A1FC5" w:rsidRDefault="003A1FC5" w:rsidP="00137E06">
                <w:pPr>
                  <w:pStyle w:val="Contenu"/>
                  <w:rPr>
                    <w:sz w:val="24"/>
                    <w:szCs w:val="24"/>
                  </w:rPr>
                </w:pPr>
              </w:p>
              <w:p w14:paraId="08FFAD6D" w14:textId="6C30F858" w:rsidR="00B60DA8" w:rsidRPr="008B7923" w:rsidRDefault="00137E06" w:rsidP="00137E06">
                <w:pPr>
                  <w:pStyle w:val="Contenu"/>
                  <w:rPr>
                    <w:sz w:val="24"/>
                    <w:szCs w:val="24"/>
                  </w:rPr>
                </w:pPr>
                <w:r w:rsidRPr="008B7923">
                  <w:rPr>
                    <w:sz w:val="24"/>
                    <w:szCs w:val="24"/>
                  </w:rPr>
                  <w:t xml:space="preserve">Du </w:t>
                </w:r>
                <w:r w:rsidR="00FE5ABD">
                  <w:rPr>
                    <w:sz w:val="24"/>
                    <w:szCs w:val="24"/>
                  </w:rPr>
                  <w:t>31 </w:t>
                </w:r>
                <w:r w:rsidR="00B81E2C" w:rsidRPr="008B7923">
                  <w:rPr>
                    <w:sz w:val="24"/>
                    <w:szCs w:val="24"/>
                  </w:rPr>
                  <w:t xml:space="preserve">janvier au </w:t>
                </w:r>
                <w:r w:rsidR="00327352" w:rsidRPr="008B7923">
                  <w:rPr>
                    <w:sz w:val="24"/>
                    <w:szCs w:val="24"/>
                  </w:rPr>
                  <w:t>8</w:t>
                </w:r>
                <w:r w:rsidR="00EF5DFF">
                  <w:rPr>
                    <w:sz w:val="24"/>
                    <w:szCs w:val="24"/>
                  </w:rPr>
                  <w:t> </w:t>
                </w:r>
                <w:r w:rsidR="00327352" w:rsidRPr="008B7923">
                  <w:rPr>
                    <w:sz w:val="24"/>
                    <w:szCs w:val="24"/>
                  </w:rPr>
                  <w:t>février</w:t>
                </w:r>
                <w:r w:rsidR="00B81E2C" w:rsidRPr="008B7923">
                  <w:rPr>
                    <w:sz w:val="24"/>
                    <w:szCs w:val="24"/>
                  </w:rPr>
                  <w:t xml:space="preserve"> 2022, vous êtes invité</w:t>
                </w:r>
                <w:r w:rsidR="00B11A43">
                  <w:rPr>
                    <w:sz w:val="24"/>
                    <w:szCs w:val="24"/>
                  </w:rPr>
                  <w:t>.e</w:t>
                </w:r>
                <w:r w:rsidR="00B81E2C" w:rsidRPr="008B7923">
                  <w:rPr>
                    <w:sz w:val="24"/>
                    <w:szCs w:val="24"/>
                  </w:rPr>
                  <w:t>s à partager</w:t>
                </w:r>
                <w:r w:rsidR="00B1264F" w:rsidRPr="008B7923">
                  <w:rPr>
                    <w:sz w:val="24"/>
                    <w:szCs w:val="24"/>
                  </w:rPr>
                  <w:t xml:space="preserve"> l’information au sujet du concours à partir du matériel mis à votre disposition.</w:t>
                </w:r>
                <w:r w:rsidR="00327352" w:rsidRPr="008B7923">
                  <w:rPr>
                    <w:sz w:val="24"/>
                    <w:szCs w:val="24"/>
                  </w:rPr>
                  <w:t xml:space="preserve"> Ce matériel est joint à ce cahier.</w:t>
                </w:r>
              </w:p>
            </w:sdtContent>
          </w:sdt>
          <w:p w14:paraId="218C2C3E" w14:textId="77777777" w:rsidR="00327352" w:rsidRPr="008B7923" w:rsidRDefault="00327352" w:rsidP="00327352">
            <w:pPr>
              <w:pStyle w:val="Contenu"/>
              <w:rPr>
                <w:sz w:val="24"/>
                <w:szCs w:val="24"/>
              </w:rPr>
            </w:pPr>
          </w:p>
          <w:p w14:paraId="27C35D3F" w14:textId="77777777" w:rsidR="00327352" w:rsidRPr="008B7923" w:rsidRDefault="00327352" w:rsidP="00C86DD9">
            <w:pPr>
              <w:pStyle w:val="Contenu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 xml:space="preserve">Le formulaire d’inscription </w:t>
            </w:r>
            <w:r w:rsidR="00367EAD" w:rsidRPr="008B7923">
              <w:rPr>
                <w:sz w:val="24"/>
                <w:szCs w:val="24"/>
              </w:rPr>
              <w:t xml:space="preserve">des collèges participants se trouve </w:t>
            </w:r>
            <w:hyperlink r:id="rId9" w:history="1">
              <w:r w:rsidR="00367EAD" w:rsidRPr="008B7923">
                <w:rPr>
                  <w:rStyle w:val="Lienhypertexte"/>
                  <w:sz w:val="24"/>
                  <w:szCs w:val="24"/>
                </w:rPr>
                <w:t>ici</w:t>
              </w:r>
            </w:hyperlink>
            <w:r w:rsidR="00367EAD" w:rsidRPr="008B7923">
              <w:rPr>
                <w:sz w:val="24"/>
                <w:szCs w:val="24"/>
              </w:rPr>
              <w:t>.</w:t>
            </w:r>
          </w:p>
          <w:p w14:paraId="63EFA1C2" w14:textId="75685A12" w:rsidR="0091649D" w:rsidRPr="008B7923" w:rsidRDefault="0091649D" w:rsidP="00C86DD9">
            <w:pPr>
              <w:pStyle w:val="Contenu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 xml:space="preserve">Le </w:t>
            </w:r>
            <w:r w:rsidR="00B46C9F">
              <w:rPr>
                <w:sz w:val="24"/>
                <w:szCs w:val="24"/>
              </w:rPr>
              <w:t xml:space="preserve">modèle de </w:t>
            </w:r>
            <w:r w:rsidRPr="008B7923">
              <w:rPr>
                <w:sz w:val="24"/>
                <w:szCs w:val="24"/>
              </w:rPr>
              <w:t xml:space="preserve">formulaire d’inscription des étudiant.es se trouve </w:t>
            </w:r>
            <w:hyperlink r:id="rId10" w:history="1">
              <w:r w:rsidRPr="00797730">
                <w:rPr>
                  <w:rStyle w:val="Lienhypertexte"/>
                  <w:sz w:val="24"/>
                  <w:szCs w:val="24"/>
                </w:rPr>
                <w:t>ici</w:t>
              </w:r>
            </w:hyperlink>
            <w:r w:rsidRPr="008B7923">
              <w:rPr>
                <w:sz w:val="24"/>
                <w:szCs w:val="24"/>
              </w:rPr>
              <w:t>. Vous pouvez le modifier</w:t>
            </w:r>
            <w:r w:rsidR="00824975" w:rsidRPr="008B7923">
              <w:rPr>
                <w:sz w:val="24"/>
                <w:szCs w:val="24"/>
              </w:rPr>
              <w:t xml:space="preserve"> pour votre </w:t>
            </w:r>
            <w:r w:rsidR="00FE5ABD">
              <w:rPr>
                <w:sz w:val="24"/>
                <w:szCs w:val="24"/>
              </w:rPr>
              <w:t xml:space="preserve">cégep ou </w:t>
            </w:r>
            <w:r w:rsidR="00824975" w:rsidRPr="008B7923">
              <w:rPr>
                <w:sz w:val="24"/>
                <w:szCs w:val="24"/>
              </w:rPr>
              <w:t>collège.</w:t>
            </w:r>
            <w:r w:rsidR="001A6008">
              <w:rPr>
                <w:sz w:val="24"/>
                <w:szCs w:val="24"/>
              </w:rPr>
              <w:t xml:space="preserve"> L’objectif est que vous gériez vous-mêmes les inscriptions locales de votre établissement.</w:t>
            </w:r>
          </w:p>
          <w:p w14:paraId="630DA16E" w14:textId="77777777" w:rsidR="002136C6" w:rsidRPr="008B7923" w:rsidRDefault="002136C6" w:rsidP="00C86DD9">
            <w:pPr>
              <w:pStyle w:val="Contenu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>Vous trouverez des modèles de messages à diffuser sur Facebook et Instagram.</w:t>
            </w:r>
          </w:p>
          <w:p w14:paraId="59895ECB" w14:textId="2BF3830F" w:rsidR="002136C6" w:rsidRPr="008B7923" w:rsidRDefault="002136C6" w:rsidP="00C86DD9">
            <w:pPr>
              <w:pStyle w:val="Contenu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>Vous trouverez aussi un modèle de courriel à transmettre aux membres du personnel concerné par ce concours, par exemple</w:t>
            </w:r>
            <w:r w:rsidR="00B11A43">
              <w:rPr>
                <w:sz w:val="24"/>
                <w:szCs w:val="24"/>
              </w:rPr>
              <w:t>,</w:t>
            </w:r>
            <w:r w:rsidRPr="008B7923">
              <w:rPr>
                <w:sz w:val="24"/>
                <w:szCs w:val="24"/>
              </w:rPr>
              <w:t xml:space="preserve"> le personnel enseignant ou le personnel du Service de la vie étudiante</w:t>
            </w:r>
            <w:r w:rsidR="00901009" w:rsidRPr="008B7923">
              <w:rPr>
                <w:sz w:val="24"/>
                <w:szCs w:val="24"/>
              </w:rPr>
              <w:t>.</w:t>
            </w:r>
          </w:p>
          <w:p w14:paraId="1F643814" w14:textId="61D1754A" w:rsidR="00901009" w:rsidRPr="008B7923" w:rsidRDefault="00901009" w:rsidP="00C86DD9">
            <w:pPr>
              <w:pStyle w:val="Contenu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>Si vous le jugez pertinent, vous êtes invité</w:t>
            </w:r>
            <w:r w:rsidR="00B11A43">
              <w:rPr>
                <w:sz w:val="24"/>
                <w:szCs w:val="24"/>
              </w:rPr>
              <w:t>.e</w:t>
            </w:r>
            <w:r w:rsidRPr="008B7923">
              <w:rPr>
                <w:sz w:val="24"/>
                <w:szCs w:val="24"/>
              </w:rPr>
              <w:t>s à expliquer le projet lors d’assemblée</w:t>
            </w:r>
            <w:r w:rsidR="00821028" w:rsidRPr="008B7923">
              <w:rPr>
                <w:sz w:val="24"/>
                <w:szCs w:val="24"/>
              </w:rPr>
              <w:t>s</w:t>
            </w:r>
            <w:r w:rsidRPr="008B7923">
              <w:rPr>
                <w:sz w:val="24"/>
                <w:szCs w:val="24"/>
              </w:rPr>
              <w:t xml:space="preserve"> de coordonnat</w:t>
            </w:r>
            <w:r w:rsidR="00B11A43">
              <w:rPr>
                <w:sz w:val="24"/>
                <w:szCs w:val="24"/>
              </w:rPr>
              <w:t xml:space="preserve">rices et de </w:t>
            </w:r>
            <w:r w:rsidRPr="008B7923">
              <w:rPr>
                <w:sz w:val="24"/>
                <w:szCs w:val="24"/>
              </w:rPr>
              <w:t>coordonnateurs, lors de réunions d’équipe,</w:t>
            </w:r>
            <w:r w:rsidR="002F0B64" w:rsidRPr="008B7923">
              <w:rPr>
                <w:sz w:val="24"/>
                <w:szCs w:val="24"/>
              </w:rPr>
              <w:t xml:space="preserve"> lors d’assemblées syndicales, lors d’assemblées étudiantes,</w:t>
            </w:r>
            <w:r w:rsidRPr="008B7923">
              <w:rPr>
                <w:sz w:val="24"/>
                <w:szCs w:val="24"/>
              </w:rPr>
              <w:t xml:space="preserve"> etc. </w:t>
            </w:r>
          </w:p>
          <w:p w14:paraId="0E057FF6" w14:textId="04FED258" w:rsidR="00C86DD9" w:rsidRDefault="00C86DD9" w:rsidP="00E55D69">
            <w:pPr>
              <w:pStyle w:val="Contenu"/>
            </w:pPr>
          </w:p>
          <w:p w14:paraId="3ED827AD" w14:textId="62D84C7C" w:rsidR="00B11A43" w:rsidRDefault="00B11A43" w:rsidP="00E55D69">
            <w:pPr>
              <w:pStyle w:val="Contenu"/>
            </w:pPr>
          </w:p>
          <w:p w14:paraId="1EFB29AF" w14:textId="081B9235" w:rsidR="00B11A43" w:rsidRDefault="00B11A43" w:rsidP="00E55D69">
            <w:pPr>
              <w:pStyle w:val="Contenu"/>
            </w:pPr>
          </w:p>
          <w:p w14:paraId="24C4B480" w14:textId="77777777" w:rsidR="00B11A43" w:rsidRDefault="00B11A43" w:rsidP="00E55D69">
            <w:pPr>
              <w:pStyle w:val="Contenu"/>
            </w:pPr>
          </w:p>
          <w:p w14:paraId="0E8C0A11" w14:textId="77777777" w:rsidR="00E55D69" w:rsidRDefault="00E55D69" w:rsidP="00E55D69">
            <w:pPr>
              <w:pStyle w:val="Titre1"/>
            </w:pPr>
            <w:r>
              <w:lastRenderedPageBreak/>
              <w:t>Formation offerte par une influenceuse</w:t>
            </w:r>
          </w:p>
          <w:p w14:paraId="27D8C504" w14:textId="77777777" w:rsidR="00E55D69" w:rsidRDefault="00BC00B7" w:rsidP="00BC00B7">
            <w:r>
              <w:t>Diffusion des informations</w:t>
            </w:r>
          </w:p>
          <w:p w14:paraId="4BF20B73" w14:textId="77777777" w:rsidR="00BC00B7" w:rsidRPr="008B7923" w:rsidRDefault="00BC00B7" w:rsidP="00BC00B7">
            <w:pPr>
              <w:pStyle w:val="Contenu"/>
              <w:rPr>
                <w:sz w:val="24"/>
                <w:szCs w:val="24"/>
              </w:rPr>
            </w:pPr>
          </w:p>
          <w:p w14:paraId="2C2C1D0C" w14:textId="35184792" w:rsidR="00BC00B7" w:rsidRPr="008B7923" w:rsidRDefault="00BC00B7" w:rsidP="00BC00B7">
            <w:pPr>
              <w:pStyle w:val="Contenu"/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 xml:space="preserve">L’influenceuse écoresponsable Maude Carmel, alias Maude Bravo, offrira une </w:t>
            </w:r>
            <w:r w:rsidR="00E5433A">
              <w:rPr>
                <w:sz w:val="24"/>
                <w:szCs w:val="24"/>
              </w:rPr>
              <w:t>discussion</w:t>
            </w:r>
            <w:r w:rsidR="00E5433A" w:rsidRPr="008B7923">
              <w:rPr>
                <w:sz w:val="24"/>
                <w:szCs w:val="24"/>
              </w:rPr>
              <w:t xml:space="preserve"> </w:t>
            </w:r>
            <w:r w:rsidRPr="008B7923">
              <w:rPr>
                <w:sz w:val="24"/>
                <w:szCs w:val="24"/>
              </w:rPr>
              <w:t xml:space="preserve">d’une heure sur Instagram </w:t>
            </w:r>
            <w:r w:rsidR="001F6536" w:rsidRPr="008B7923">
              <w:rPr>
                <w:sz w:val="24"/>
                <w:szCs w:val="24"/>
              </w:rPr>
              <w:t xml:space="preserve">au sujet du concours. </w:t>
            </w:r>
            <w:r w:rsidR="00202445" w:rsidRPr="008B7923">
              <w:rPr>
                <w:sz w:val="24"/>
                <w:szCs w:val="24"/>
              </w:rPr>
              <w:t xml:space="preserve">Elle sera accompagnée de Nathalie Guibord, conseillère en environnement et en développement durable du Cégep Saint-Jean-sur-Richelieu. </w:t>
            </w:r>
            <w:r w:rsidR="001F6536" w:rsidRPr="008B7923">
              <w:rPr>
                <w:sz w:val="24"/>
                <w:szCs w:val="24"/>
              </w:rPr>
              <w:t>Elle</w:t>
            </w:r>
            <w:r w:rsidR="00202445" w:rsidRPr="008B7923">
              <w:rPr>
                <w:sz w:val="24"/>
                <w:szCs w:val="24"/>
              </w:rPr>
              <w:t>s</w:t>
            </w:r>
            <w:r w:rsidR="001F6536" w:rsidRPr="008B7923">
              <w:rPr>
                <w:sz w:val="24"/>
                <w:szCs w:val="24"/>
              </w:rPr>
              <w:t xml:space="preserve"> entretiendr</w:t>
            </w:r>
            <w:r w:rsidR="00202445" w:rsidRPr="008B7923">
              <w:rPr>
                <w:sz w:val="24"/>
                <w:szCs w:val="24"/>
              </w:rPr>
              <w:t>ont</w:t>
            </w:r>
            <w:r w:rsidR="001F6536" w:rsidRPr="008B7923">
              <w:rPr>
                <w:sz w:val="24"/>
                <w:szCs w:val="24"/>
              </w:rPr>
              <w:t xml:space="preserve"> les étudiant.es au sujet de :</w:t>
            </w:r>
          </w:p>
          <w:p w14:paraId="4E029F74" w14:textId="4FDC6812" w:rsidR="001F6536" w:rsidRPr="008B7923" w:rsidRDefault="00C32BAE" w:rsidP="00202445">
            <w:pPr>
              <w:pStyle w:val="Contenu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>Ce que sont les objectifs de développement durable de l’ONU et comment s’en inspirer pour réaliser une capsule vidéo de sensibilisation</w:t>
            </w:r>
            <w:r w:rsidR="00EF5DFF">
              <w:rPr>
                <w:sz w:val="24"/>
                <w:szCs w:val="24"/>
              </w:rPr>
              <w:t> </w:t>
            </w:r>
            <w:r w:rsidRPr="008B7923">
              <w:rPr>
                <w:sz w:val="24"/>
                <w:szCs w:val="24"/>
              </w:rPr>
              <w:t>;</w:t>
            </w:r>
          </w:p>
          <w:p w14:paraId="28966BFC" w14:textId="427EA8FF" w:rsidR="00C32BAE" w:rsidRPr="008B7923" w:rsidRDefault="0081254B" w:rsidP="00202445">
            <w:pPr>
              <w:pStyle w:val="Contenu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 xml:space="preserve">Le parcours de Maude </w:t>
            </w:r>
            <w:r w:rsidR="00F6218D" w:rsidRPr="008B7923">
              <w:rPr>
                <w:sz w:val="24"/>
                <w:szCs w:val="24"/>
              </w:rPr>
              <w:t>pour devenir une influenceuse</w:t>
            </w:r>
            <w:r w:rsidR="00EF5DFF">
              <w:rPr>
                <w:sz w:val="24"/>
                <w:szCs w:val="24"/>
              </w:rPr>
              <w:t> </w:t>
            </w:r>
            <w:r w:rsidR="00F6218D" w:rsidRPr="008B7923">
              <w:rPr>
                <w:sz w:val="24"/>
                <w:szCs w:val="24"/>
              </w:rPr>
              <w:t>;</w:t>
            </w:r>
          </w:p>
          <w:p w14:paraId="01909D4A" w14:textId="22A239AE" w:rsidR="00F6218D" w:rsidRPr="008B7923" w:rsidRDefault="00F6218D" w:rsidP="00202445">
            <w:pPr>
              <w:pStyle w:val="Contenu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>Les faux pas à éviter et les bons coups à retenir pour réaliser une capsule d’influence</w:t>
            </w:r>
            <w:r w:rsidR="00EF5DFF">
              <w:rPr>
                <w:sz w:val="24"/>
                <w:szCs w:val="24"/>
              </w:rPr>
              <w:t> </w:t>
            </w:r>
            <w:r w:rsidRPr="008B7923">
              <w:rPr>
                <w:sz w:val="24"/>
                <w:szCs w:val="24"/>
              </w:rPr>
              <w:t>;</w:t>
            </w:r>
          </w:p>
          <w:p w14:paraId="68FB27F0" w14:textId="77777777" w:rsidR="00F6218D" w:rsidRPr="008B7923" w:rsidRDefault="00DF45CE" w:rsidP="00202445">
            <w:pPr>
              <w:pStyle w:val="Contenu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>Des conseils pour réaliser de bonnes capsules en fonction de sa propre expérience.</w:t>
            </w:r>
          </w:p>
          <w:p w14:paraId="59974C28" w14:textId="77777777" w:rsidR="00E5433A" w:rsidRDefault="00E5433A" w:rsidP="00DF45CE">
            <w:pPr>
              <w:pStyle w:val="Contenu"/>
              <w:rPr>
                <w:sz w:val="24"/>
                <w:szCs w:val="24"/>
              </w:rPr>
            </w:pPr>
          </w:p>
          <w:p w14:paraId="6EE52044" w14:textId="70B48D22" w:rsidR="00DF45CE" w:rsidRPr="008B7923" w:rsidRDefault="00DF45CE" w:rsidP="00DF45CE">
            <w:pPr>
              <w:pStyle w:val="Contenu"/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>Elles répondront également aux questions des étudiant.es</w:t>
            </w:r>
          </w:p>
          <w:p w14:paraId="7E6A6437" w14:textId="77777777" w:rsidR="00A535B0" w:rsidRPr="008B7923" w:rsidRDefault="00A535B0" w:rsidP="00DF45CE">
            <w:pPr>
              <w:pStyle w:val="Contenu"/>
              <w:rPr>
                <w:sz w:val="24"/>
                <w:szCs w:val="24"/>
              </w:rPr>
            </w:pPr>
          </w:p>
          <w:p w14:paraId="598640C3" w14:textId="3DAB6FF8" w:rsidR="00A535B0" w:rsidRPr="008B7923" w:rsidRDefault="00A535B0" w:rsidP="00DF45CE">
            <w:pPr>
              <w:pStyle w:val="Contenu"/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 xml:space="preserve">La </w:t>
            </w:r>
            <w:r w:rsidR="00E5433A">
              <w:rPr>
                <w:sz w:val="24"/>
                <w:szCs w:val="24"/>
              </w:rPr>
              <w:t>discussion</w:t>
            </w:r>
            <w:r w:rsidR="00E5433A" w:rsidRPr="008B7923">
              <w:rPr>
                <w:sz w:val="24"/>
                <w:szCs w:val="24"/>
              </w:rPr>
              <w:t xml:space="preserve"> </w:t>
            </w:r>
            <w:r w:rsidRPr="008B7923">
              <w:rPr>
                <w:sz w:val="24"/>
                <w:szCs w:val="24"/>
              </w:rPr>
              <w:t>sera offerte le 17</w:t>
            </w:r>
            <w:r w:rsidR="00EF5DFF">
              <w:rPr>
                <w:sz w:val="24"/>
                <w:szCs w:val="24"/>
              </w:rPr>
              <w:t> </w:t>
            </w:r>
            <w:r w:rsidRPr="008B7923">
              <w:rPr>
                <w:sz w:val="24"/>
                <w:szCs w:val="24"/>
              </w:rPr>
              <w:t>février, de 12</w:t>
            </w:r>
            <w:r w:rsidR="00317CCA">
              <w:rPr>
                <w:sz w:val="24"/>
                <w:szCs w:val="24"/>
              </w:rPr>
              <w:t> </w:t>
            </w:r>
            <w:r w:rsidRPr="008B7923">
              <w:rPr>
                <w:sz w:val="24"/>
                <w:szCs w:val="24"/>
              </w:rPr>
              <w:t>h à 13</w:t>
            </w:r>
            <w:r w:rsidR="00317CCA">
              <w:rPr>
                <w:sz w:val="24"/>
                <w:szCs w:val="24"/>
              </w:rPr>
              <w:t> </w:t>
            </w:r>
            <w:r w:rsidRPr="008B7923">
              <w:rPr>
                <w:sz w:val="24"/>
                <w:szCs w:val="24"/>
              </w:rPr>
              <w:t xml:space="preserve">h, sur </w:t>
            </w:r>
            <w:r w:rsidR="00E5433A">
              <w:rPr>
                <w:sz w:val="24"/>
                <w:szCs w:val="24"/>
              </w:rPr>
              <w:t>le</w:t>
            </w:r>
            <w:r w:rsidRPr="008B7923">
              <w:rPr>
                <w:sz w:val="24"/>
                <w:szCs w:val="24"/>
              </w:rPr>
              <w:t xml:space="preserve"> compte Instagram du Cégep Saint-Jean-sur-Richelieu</w:t>
            </w:r>
            <w:r w:rsidR="00E5433A">
              <w:rPr>
                <w:sz w:val="24"/>
                <w:szCs w:val="24"/>
              </w:rPr>
              <w:t xml:space="preserve"> en direct</w:t>
            </w:r>
            <w:r w:rsidRPr="008B7923">
              <w:rPr>
                <w:sz w:val="24"/>
                <w:szCs w:val="24"/>
              </w:rPr>
              <w:t xml:space="preserve">. </w:t>
            </w:r>
          </w:p>
          <w:p w14:paraId="61CED758" w14:textId="77777777" w:rsidR="00550FCE" w:rsidRPr="008B7923" w:rsidRDefault="00550FCE" w:rsidP="00DF45CE">
            <w:pPr>
              <w:pStyle w:val="Contenu"/>
              <w:rPr>
                <w:sz w:val="24"/>
                <w:szCs w:val="24"/>
              </w:rPr>
            </w:pPr>
          </w:p>
          <w:p w14:paraId="57E2E709" w14:textId="14972BC0" w:rsidR="00550FCE" w:rsidRPr="008B7923" w:rsidRDefault="00550FCE" w:rsidP="00550FCE">
            <w:pPr>
              <w:pStyle w:val="Textedemiseenvidence"/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>Pour en savoir plus au sujet de Maude Carmel, vous pouvez consulter ses comptes sur Instagram(</w:t>
            </w:r>
            <w:hyperlink r:id="rId11" w:history="1">
              <w:r w:rsidRPr="008B7923">
                <w:rPr>
                  <w:rStyle w:val="Lienhypertexte"/>
                  <w:sz w:val="24"/>
                  <w:szCs w:val="24"/>
                </w:rPr>
                <w:t>https://www.instagram.com/bravo_maude/</w:t>
              </w:r>
            </w:hyperlink>
            <w:r w:rsidRPr="008B7923">
              <w:rPr>
                <w:sz w:val="24"/>
                <w:szCs w:val="24"/>
              </w:rPr>
              <w:t>) et You</w:t>
            </w:r>
            <w:r w:rsidR="00E350BE">
              <w:rPr>
                <w:sz w:val="24"/>
                <w:szCs w:val="24"/>
              </w:rPr>
              <w:t>T</w:t>
            </w:r>
            <w:r w:rsidRPr="008B7923">
              <w:rPr>
                <w:sz w:val="24"/>
                <w:szCs w:val="24"/>
              </w:rPr>
              <w:t>ube (</w:t>
            </w:r>
            <w:hyperlink r:id="rId12" w:history="1">
              <w:r w:rsidRPr="008B7923">
                <w:rPr>
                  <w:rStyle w:val="Lienhypertexte"/>
                  <w:sz w:val="24"/>
                  <w:szCs w:val="24"/>
                </w:rPr>
                <w:t>https://www.youtube.com/channel/UCxaYfu9wet3h7hnNxah6Q7g</w:t>
              </w:r>
            </w:hyperlink>
            <w:r w:rsidR="00DC133F" w:rsidRPr="008B7923">
              <w:rPr>
                <w:sz w:val="24"/>
                <w:szCs w:val="24"/>
              </w:rPr>
              <w:t>)</w:t>
            </w:r>
            <w:r w:rsidRPr="008B7923">
              <w:rPr>
                <w:sz w:val="24"/>
                <w:szCs w:val="24"/>
              </w:rPr>
              <w:t>.</w:t>
            </w:r>
          </w:p>
          <w:p w14:paraId="6C4F6961" w14:textId="77777777" w:rsidR="00DC133F" w:rsidRDefault="00DC133F" w:rsidP="00550FCE">
            <w:pPr>
              <w:pStyle w:val="Textedemiseenvidence"/>
            </w:pPr>
          </w:p>
          <w:p w14:paraId="40BFA23C" w14:textId="77777777" w:rsidR="00DC133F" w:rsidRDefault="00DC133F" w:rsidP="00DC133F">
            <w:pPr>
              <w:pStyle w:val="Titre1"/>
            </w:pPr>
            <w:r>
              <w:t>Sélection d</w:t>
            </w:r>
            <w:r w:rsidR="00D27C53">
              <w:t>e la personne gagnante locale</w:t>
            </w:r>
          </w:p>
          <w:p w14:paraId="4386EA49" w14:textId="77777777" w:rsidR="00E200D1" w:rsidRDefault="00E200D1" w:rsidP="00E200D1">
            <w:r>
              <w:t>Réception des projets</w:t>
            </w:r>
          </w:p>
          <w:p w14:paraId="74D97344" w14:textId="3D4B5299" w:rsidR="00E200D1" w:rsidRPr="008B7923" w:rsidRDefault="00E200D1" w:rsidP="00E200D1">
            <w:pPr>
              <w:pStyle w:val="Contenu"/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>Les capsules vidéo doivent avoir été reçues avant le 12</w:t>
            </w:r>
            <w:r w:rsidR="00EF5DFF">
              <w:rPr>
                <w:sz w:val="24"/>
                <w:szCs w:val="24"/>
              </w:rPr>
              <w:t> </w:t>
            </w:r>
            <w:r w:rsidRPr="008B7923">
              <w:rPr>
                <w:sz w:val="24"/>
                <w:szCs w:val="24"/>
              </w:rPr>
              <w:t>mars 2022 dans les cégeps et les collèges participants.</w:t>
            </w:r>
          </w:p>
          <w:p w14:paraId="76FCEC71" w14:textId="77777777" w:rsidR="00E200D1" w:rsidRDefault="00E200D1" w:rsidP="00E200D1">
            <w:pPr>
              <w:pStyle w:val="Contenu"/>
            </w:pPr>
          </w:p>
          <w:p w14:paraId="273D7430" w14:textId="77777777" w:rsidR="00E200D1" w:rsidRDefault="00E200D1" w:rsidP="00E200D1">
            <w:r>
              <w:t>Jury local</w:t>
            </w:r>
          </w:p>
          <w:p w14:paraId="1948DE48" w14:textId="1889A216" w:rsidR="003D7379" w:rsidRPr="008B7923" w:rsidRDefault="00E200D1" w:rsidP="00E200D1">
            <w:pPr>
              <w:pStyle w:val="Contenu"/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 xml:space="preserve">Chaque cégep ou collège participant est responsable de sélectionner un jury pour évaluer les capsules vidéo reçues dans le cadre du concours. </w:t>
            </w:r>
            <w:r w:rsidR="0097164B" w:rsidRPr="008B7923">
              <w:rPr>
                <w:sz w:val="24"/>
                <w:szCs w:val="24"/>
              </w:rPr>
              <w:t>Nous vous suggérons de</w:t>
            </w:r>
            <w:r w:rsidR="009A6410" w:rsidRPr="008B7923">
              <w:rPr>
                <w:sz w:val="24"/>
                <w:szCs w:val="24"/>
              </w:rPr>
              <w:t xml:space="preserve"> demander au Comité d’action et de concertation en environnement de votre institution, </w:t>
            </w:r>
            <w:r w:rsidR="00075A2F">
              <w:rPr>
                <w:sz w:val="24"/>
                <w:szCs w:val="24"/>
              </w:rPr>
              <w:t xml:space="preserve">bien </w:t>
            </w:r>
            <w:r w:rsidR="009A6410" w:rsidRPr="008B7923">
              <w:rPr>
                <w:sz w:val="24"/>
                <w:szCs w:val="24"/>
              </w:rPr>
              <w:t>que vous p</w:t>
            </w:r>
            <w:r w:rsidR="00075A2F">
              <w:rPr>
                <w:sz w:val="24"/>
                <w:szCs w:val="24"/>
              </w:rPr>
              <w:t>uissi</w:t>
            </w:r>
            <w:r w:rsidR="009A6410" w:rsidRPr="008B7923">
              <w:rPr>
                <w:sz w:val="24"/>
                <w:szCs w:val="24"/>
              </w:rPr>
              <w:t>ez aussi demander à d’autres personnes</w:t>
            </w:r>
            <w:r w:rsidR="003D7379" w:rsidRPr="008B7923">
              <w:rPr>
                <w:sz w:val="24"/>
                <w:szCs w:val="24"/>
              </w:rPr>
              <w:t xml:space="preserve"> expérimentées en environnement et en développement durable.</w:t>
            </w:r>
          </w:p>
          <w:p w14:paraId="383AE54F" w14:textId="77777777" w:rsidR="003D7379" w:rsidRPr="008B7923" w:rsidRDefault="003D7379" w:rsidP="00E200D1">
            <w:pPr>
              <w:pStyle w:val="Contenu"/>
              <w:rPr>
                <w:sz w:val="24"/>
                <w:szCs w:val="24"/>
              </w:rPr>
            </w:pPr>
          </w:p>
          <w:p w14:paraId="3450D40B" w14:textId="1A86D7CC" w:rsidR="00E200D1" w:rsidRPr="008B7923" w:rsidRDefault="0097164B" w:rsidP="00E200D1">
            <w:pPr>
              <w:pStyle w:val="Contenu"/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>Les capsules doivent</w:t>
            </w:r>
            <w:r w:rsidR="003D7379" w:rsidRPr="008B7923">
              <w:rPr>
                <w:sz w:val="24"/>
                <w:szCs w:val="24"/>
              </w:rPr>
              <w:t xml:space="preserve"> être jugées à l’aide des </w:t>
            </w:r>
            <w:hyperlink r:id="rId13" w:history="1">
              <w:r w:rsidR="003D7379" w:rsidRPr="00404BA9">
                <w:rPr>
                  <w:rStyle w:val="Lienhypertexte"/>
                  <w:sz w:val="24"/>
                  <w:szCs w:val="24"/>
                </w:rPr>
                <w:t>critères et règlements</w:t>
              </w:r>
            </w:hyperlink>
            <w:r w:rsidR="003D7379" w:rsidRPr="008B7923">
              <w:rPr>
                <w:sz w:val="24"/>
                <w:szCs w:val="24"/>
              </w:rPr>
              <w:t xml:space="preserve"> applicables au </w:t>
            </w:r>
            <w:r w:rsidR="003D7379" w:rsidRPr="0051471C">
              <w:rPr>
                <w:sz w:val="24"/>
                <w:szCs w:val="24"/>
              </w:rPr>
              <w:t xml:space="preserve">concours. Une grille d’analyse sera </w:t>
            </w:r>
            <w:r w:rsidR="005A0BDF" w:rsidRPr="0051471C">
              <w:rPr>
                <w:sz w:val="24"/>
                <w:szCs w:val="24"/>
              </w:rPr>
              <w:t>déposée sur l</w:t>
            </w:r>
            <w:r w:rsidR="00D441AF" w:rsidRPr="0051471C">
              <w:rPr>
                <w:sz w:val="24"/>
                <w:szCs w:val="24"/>
              </w:rPr>
              <w:t xml:space="preserve">a page web </w:t>
            </w:r>
            <w:r w:rsidR="0051471C" w:rsidRPr="0051471C">
              <w:rPr>
                <w:sz w:val="24"/>
                <w:szCs w:val="24"/>
              </w:rPr>
              <w:t xml:space="preserve">des </w:t>
            </w:r>
            <w:hyperlink r:id="rId14" w:history="1">
              <w:r w:rsidR="0051471C" w:rsidRPr="0051471C">
                <w:rPr>
                  <w:rStyle w:val="Lienhypertexte"/>
                  <w:sz w:val="24"/>
                  <w:szCs w:val="24"/>
                </w:rPr>
                <w:t>outils d’aide au concours</w:t>
              </w:r>
            </w:hyperlink>
            <w:r w:rsidR="003D7379" w:rsidRPr="0051471C">
              <w:rPr>
                <w:sz w:val="24"/>
                <w:szCs w:val="24"/>
              </w:rPr>
              <w:t>.</w:t>
            </w:r>
            <w:r w:rsidR="004B3297" w:rsidRPr="0051471C">
              <w:rPr>
                <w:sz w:val="24"/>
                <w:szCs w:val="24"/>
              </w:rPr>
              <w:t xml:space="preserve"> </w:t>
            </w:r>
            <w:r w:rsidR="003A26A3" w:rsidRPr="0051471C">
              <w:rPr>
                <w:sz w:val="24"/>
                <w:szCs w:val="24"/>
              </w:rPr>
              <w:t xml:space="preserve">Un </w:t>
            </w:r>
            <w:r w:rsidR="003A26A3" w:rsidRPr="0051471C">
              <w:rPr>
                <w:sz w:val="24"/>
                <w:szCs w:val="24"/>
              </w:rPr>
              <w:lastRenderedPageBreak/>
              <w:t>formulaire de déclaration d’absence de conflits d’intérêt</w:t>
            </w:r>
            <w:r w:rsidR="00075A2F" w:rsidRPr="0051471C">
              <w:rPr>
                <w:sz w:val="24"/>
                <w:szCs w:val="24"/>
              </w:rPr>
              <w:t>s</w:t>
            </w:r>
            <w:r w:rsidR="003A26A3" w:rsidRPr="0051471C">
              <w:rPr>
                <w:sz w:val="24"/>
                <w:szCs w:val="24"/>
              </w:rPr>
              <w:t xml:space="preserve"> sera </w:t>
            </w:r>
            <w:r w:rsidR="0051471C" w:rsidRPr="0051471C">
              <w:rPr>
                <w:sz w:val="24"/>
                <w:szCs w:val="24"/>
              </w:rPr>
              <w:t>fourni</w:t>
            </w:r>
            <w:r w:rsidR="003A26A3" w:rsidRPr="0051471C">
              <w:rPr>
                <w:sz w:val="24"/>
                <w:szCs w:val="24"/>
              </w:rPr>
              <w:t xml:space="preserve"> et devra être signé par les membres du jury.</w:t>
            </w:r>
          </w:p>
          <w:p w14:paraId="02737859" w14:textId="77777777" w:rsidR="00326F1B" w:rsidRDefault="00326F1B" w:rsidP="00E200D1">
            <w:pPr>
              <w:pStyle w:val="Contenu"/>
            </w:pPr>
          </w:p>
          <w:p w14:paraId="4236444F" w14:textId="77777777" w:rsidR="00326F1B" w:rsidRDefault="005C7744" w:rsidP="00326F1B">
            <w:r>
              <w:t>Annonce des gagnants locaux</w:t>
            </w:r>
          </w:p>
          <w:p w14:paraId="200D7191" w14:textId="77777777" w:rsidR="005C7744" w:rsidRDefault="005C7744" w:rsidP="005C7744">
            <w:pPr>
              <w:pStyle w:val="Contenu"/>
            </w:pPr>
          </w:p>
          <w:p w14:paraId="7B44BD6B" w14:textId="3BC8309C" w:rsidR="00041DCB" w:rsidRPr="008B7923" w:rsidRDefault="00041DCB" w:rsidP="00D96B04">
            <w:pPr>
              <w:rPr>
                <w:b w:val="0"/>
                <w:bCs/>
                <w:sz w:val="24"/>
                <w:szCs w:val="24"/>
              </w:rPr>
            </w:pPr>
            <w:r w:rsidRPr="008B7923">
              <w:rPr>
                <w:b w:val="0"/>
                <w:sz w:val="24"/>
                <w:szCs w:val="24"/>
              </w:rPr>
              <w:t xml:space="preserve">Tous les cégeps et collèges doivent s’engager </w:t>
            </w:r>
            <w:r w:rsidRPr="008B7923">
              <w:rPr>
                <w:b w:val="0"/>
                <w:sz w:val="24"/>
                <w:szCs w:val="24"/>
                <w:lang w:val="fr-CA"/>
              </w:rPr>
              <w:t>à</w:t>
            </w:r>
            <w:r w:rsidRPr="008B7923">
              <w:rPr>
                <w:b w:val="0"/>
                <w:sz w:val="24"/>
                <w:szCs w:val="24"/>
              </w:rPr>
              <w:t xml:space="preserve"> remettre un premier prix de 250</w:t>
            </w:r>
            <w:r w:rsidR="00EF5DFF">
              <w:rPr>
                <w:b w:val="0"/>
                <w:sz w:val="24"/>
                <w:szCs w:val="24"/>
              </w:rPr>
              <w:t> </w:t>
            </w:r>
            <w:r w:rsidRPr="008B7923">
              <w:rPr>
                <w:b w:val="0"/>
                <w:sz w:val="24"/>
                <w:szCs w:val="24"/>
              </w:rPr>
              <w:t xml:space="preserve">$ pour la capsule locale gagnante, financé à même </w:t>
            </w:r>
            <w:r w:rsidR="00347609">
              <w:rPr>
                <w:b w:val="0"/>
                <w:sz w:val="24"/>
                <w:szCs w:val="24"/>
              </w:rPr>
              <w:t>leurs</w:t>
            </w:r>
            <w:r w:rsidR="00347609" w:rsidRPr="008B7923">
              <w:rPr>
                <w:b w:val="0"/>
                <w:sz w:val="24"/>
                <w:szCs w:val="24"/>
              </w:rPr>
              <w:t xml:space="preserve"> </w:t>
            </w:r>
            <w:r w:rsidRPr="008B7923">
              <w:rPr>
                <w:b w:val="0"/>
                <w:sz w:val="24"/>
                <w:szCs w:val="24"/>
              </w:rPr>
              <w:t>budgets.</w:t>
            </w:r>
            <w:r w:rsidR="00D96B04" w:rsidRPr="008B7923">
              <w:rPr>
                <w:b w:val="0"/>
                <w:sz w:val="24"/>
                <w:szCs w:val="24"/>
              </w:rPr>
              <w:t xml:space="preserve"> Cependant, c</w:t>
            </w:r>
            <w:r w:rsidRPr="008B7923">
              <w:rPr>
                <w:b w:val="0"/>
                <w:bCs/>
                <w:sz w:val="24"/>
                <w:szCs w:val="24"/>
              </w:rPr>
              <w:t xml:space="preserve">haque cégep ou collège est libre d’offrir d’autres prix de participation, à </w:t>
            </w:r>
            <w:r w:rsidR="00347609">
              <w:rPr>
                <w:b w:val="0"/>
                <w:bCs/>
                <w:sz w:val="24"/>
                <w:szCs w:val="24"/>
              </w:rPr>
              <w:t>leur</w:t>
            </w:r>
            <w:r w:rsidR="00347609" w:rsidRPr="008B7923">
              <w:rPr>
                <w:b w:val="0"/>
                <w:bCs/>
                <w:sz w:val="24"/>
                <w:szCs w:val="24"/>
              </w:rPr>
              <w:t xml:space="preserve"> </w:t>
            </w:r>
            <w:r w:rsidRPr="008B7923">
              <w:rPr>
                <w:b w:val="0"/>
                <w:bCs/>
                <w:sz w:val="24"/>
                <w:szCs w:val="24"/>
              </w:rPr>
              <w:t>discrétion</w:t>
            </w:r>
            <w:r w:rsidR="00D96B04" w:rsidRPr="008B7923">
              <w:rPr>
                <w:b w:val="0"/>
                <w:bCs/>
                <w:sz w:val="24"/>
                <w:szCs w:val="24"/>
              </w:rPr>
              <w:t>.</w:t>
            </w:r>
          </w:p>
          <w:p w14:paraId="09D5CD86" w14:textId="7A9B1938" w:rsidR="00D96B04" w:rsidRDefault="00D96B04" w:rsidP="00D96B04">
            <w:pPr>
              <w:rPr>
                <w:b w:val="0"/>
                <w:bCs/>
                <w:sz w:val="24"/>
                <w:szCs w:val="24"/>
              </w:rPr>
            </w:pPr>
          </w:p>
          <w:p w14:paraId="2B2380D1" w14:textId="2CECB518" w:rsidR="004206BC" w:rsidRDefault="004206BC" w:rsidP="00D96B04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La remise d</w:t>
            </w:r>
            <w:r w:rsidR="00AB257C">
              <w:rPr>
                <w:b w:val="0"/>
                <w:bCs/>
                <w:sz w:val="24"/>
                <w:szCs w:val="24"/>
              </w:rPr>
              <w:t xml:space="preserve">u premier prix doit être réalisée avant le </w:t>
            </w:r>
            <w:r w:rsidR="00AB257C" w:rsidRPr="00AB257C">
              <w:rPr>
                <w:sz w:val="24"/>
                <w:szCs w:val="24"/>
              </w:rPr>
              <w:t>22</w:t>
            </w:r>
            <w:r w:rsidR="00EF5DFF">
              <w:rPr>
                <w:sz w:val="24"/>
                <w:szCs w:val="24"/>
              </w:rPr>
              <w:t> </w:t>
            </w:r>
            <w:r w:rsidR="00AB257C" w:rsidRPr="00AB257C">
              <w:rPr>
                <w:sz w:val="24"/>
                <w:szCs w:val="24"/>
              </w:rPr>
              <w:t>mars 2022</w:t>
            </w:r>
            <w:r w:rsidR="00AB257C">
              <w:rPr>
                <w:b w:val="0"/>
                <w:bCs/>
                <w:sz w:val="24"/>
                <w:szCs w:val="24"/>
              </w:rPr>
              <w:t>.</w:t>
            </w:r>
          </w:p>
          <w:p w14:paraId="38A378CA" w14:textId="77777777" w:rsidR="004206BC" w:rsidRPr="008B7923" w:rsidRDefault="004206BC" w:rsidP="00D96B04">
            <w:pPr>
              <w:rPr>
                <w:b w:val="0"/>
                <w:bCs/>
                <w:sz w:val="24"/>
                <w:szCs w:val="24"/>
              </w:rPr>
            </w:pPr>
          </w:p>
          <w:p w14:paraId="1723BA51" w14:textId="3D7015A4" w:rsidR="00041DCB" w:rsidRPr="008B7923" w:rsidRDefault="00D96B04" w:rsidP="00D96B04">
            <w:pPr>
              <w:rPr>
                <w:b w:val="0"/>
                <w:sz w:val="24"/>
                <w:szCs w:val="24"/>
              </w:rPr>
            </w:pPr>
            <w:r w:rsidRPr="008B7923">
              <w:rPr>
                <w:b w:val="0"/>
                <w:sz w:val="24"/>
                <w:szCs w:val="24"/>
              </w:rPr>
              <w:t>Il vous est demandé de prendre une</w:t>
            </w:r>
            <w:r w:rsidR="00041DCB" w:rsidRPr="008B7923">
              <w:rPr>
                <w:b w:val="0"/>
                <w:sz w:val="24"/>
                <w:szCs w:val="24"/>
              </w:rPr>
              <w:t xml:space="preserve"> photo officielle </w:t>
            </w:r>
            <w:r w:rsidRPr="008B7923">
              <w:rPr>
                <w:b w:val="0"/>
                <w:sz w:val="24"/>
                <w:szCs w:val="24"/>
              </w:rPr>
              <w:t xml:space="preserve">de la gagnante ou du gagnant </w:t>
            </w:r>
            <w:r w:rsidR="00041DCB" w:rsidRPr="008B7923">
              <w:rPr>
                <w:b w:val="0"/>
                <w:sz w:val="24"/>
                <w:szCs w:val="24"/>
              </w:rPr>
              <w:t xml:space="preserve">et </w:t>
            </w:r>
            <w:r w:rsidRPr="008B7923">
              <w:rPr>
                <w:b w:val="0"/>
                <w:sz w:val="24"/>
                <w:szCs w:val="24"/>
              </w:rPr>
              <w:t>de lui remettre un</w:t>
            </w:r>
            <w:r w:rsidR="00041DCB" w:rsidRPr="008B7923">
              <w:rPr>
                <w:b w:val="0"/>
                <w:sz w:val="24"/>
                <w:szCs w:val="24"/>
              </w:rPr>
              <w:t xml:space="preserve"> certificat ainsi que la bourse de 250</w:t>
            </w:r>
            <w:r w:rsidR="00EF5DFF">
              <w:rPr>
                <w:b w:val="0"/>
                <w:sz w:val="24"/>
                <w:szCs w:val="24"/>
              </w:rPr>
              <w:t> </w:t>
            </w:r>
            <w:r w:rsidR="00041DCB" w:rsidRPr="008B7923">
              <w:rPr>
                <w:b w:val="0"/>
                <w:sz w:val="24"/>
                <w:szCs w:val="24"/>
              </w:rPr>
              <w:t>$</w:t>
            </w:r>
            <w:r w:rsidR="00FF16A8" w:rsidRPr="008B7923">
              <w:rPr>
                <w:b w:val="0"/>
                <w:sz w:val="24"/>
                <w:szCs w:val="24"/>
              </w:rPr>
              <w:t xml:space="preserve">. </w:t>
            </w:r>
            <w:r w:rsidR="0033377F" w:rsidRPr="008B7923">
              <w:rPr>
                <w:b w:val="0"/>
                <w:sz w:val="24"/>
                <w:szCs w:val="24"/>
              </w:rPr>
              <w:t>Cette photo devra être transmise au Cégep Saint-Jean-sur-Richelieu, à l’attention de Nathalie Guibord, conseillère en environnement et en développement durable (nathalie.guibord@cstjean.qc.ca).</w:t>
            </w:r>
          </w:p>
          <w:p w14:paraId="6517319D" w14:textId="45D73D3C" w:rsidR="00A37564" w:rsidRPr="008B7923" w:rsidRDefault="00A37564" w:rsidP="00D96B04">
            <w:pPr>
              <w:rPr>
                <w:b w:val="0"/>
                <w:bCs/>
                <w:sz w:val="24"/>
                <w:szCs w:val="24"/>
              </w:rPr>
            </w:pPr>
          </w:p>
          <w:p w14:paraId="4B0CA6EB" w14:textId="2E7D13FA" w:rsidR="00041DCB" w:rsidRPr="00DD3FF8" w:rsidRDefault="00C32FA6" w:rsidP="00C32FA6">
            <w:pPr>
              <w:pStyle w:val="Contenu"/>
              <w:rPr>
                <w:sz w:val="24"/>
                <w:szCs w:val="24"/>
              </w:rPr>
            </w:pPr>
            <w:r w:rsidRPr="008B7678">
              <w:rPr>
                <w:sz w:val="24"/>
                <w:szCs w:val="24"/>
              </w:rPr>
              <w:t xml:space="preserve">Un modèle de certificat </w:t>
            </w:r>
            <w:r w:rsidR="00DD3FF8" w:rsidRPr="008B7678">
              <w:rPr>
                <w:sz w:val="24"/>
                <w:szCs w:val="24"/>
              </w:rPr>
              <w:t xml:space="preserve">fera aussi partie des </w:t>
            </w:r>
            <w:hyperlink r:id="rId15" w:history="1">
              <w:r w:rsidR="00DD3FF8" w:rsidRPr="008B7678">
                <w:rPr>
                  <w:rStyle w:val="Lienhypertexte"/>
                  <w:sz w:val="24"/>
                  <w:szCs w:val="24"/>
                </w:rPr>
                <w:t>outils d’aide au concours</w:t>
              </w:r>
            </w:hyperlink>
            <w:r w:rsidRPr="008B7678">
              <w:rPr>
                <w:sz w:val="24"/>
                <w:szCs w:val="24"/>
              </w:rPr>
              <w:t>.</w:t>
            </w:r>
          </w:p>
          <w:p w14:paraId="3936DF28" w14:textId="77777777" w:rsidR="008B7923" w:rsidRDefault="008B7923" w:rsidP="00C32FA6">
            <w:pPr>
              <w:pStyle w:val="Contenu"/>
              <w:rPr>
                <w:b/>
                <w:bCs/>
              </w:rPr>
            </w:pPr>
          </w:p>
          <w:p w14:paraId="630EBCD0" w14:textId="77777777" w:rsidR="008B7923" w:rsidRDefault="008C7861" w:rsidP="008B7923">
            <w:r>
              <w:t>Communiqué de presse</w:t>
            </w:r>
          </w:p>
          <w:p w14:paraId="3A233B3E" w14:textId="320DFCBF" w:rsidR="008C7861" w:rsidRDefault="00156023" w:rsidP="00156023">
            <w:pPr>
              <w:pStyle w:val="Conten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vous est aussi demandé de diffuser un communiqué de presse au sujet de la personne gagnante de la finale locale du concours.</w:t>
            </w:r>
            <w:r w:rsidR="00327BF7">
              <w:rPr>
                <w:sz w:val="24"/>
                <w:szCs w:val="24"/>
              </w:rPr>
              <w:t xml:space="preserve"> Les éléments suivants devraient y être </w:t>
            </w:r>
            <w:r w:rsidR="00CE123E">
              <w:rPr>
                <w:sz w:val="24"/>
                <w:szCs w:val="24"/>
              </w:rPr>
              <w:t>mentionné</w:t>
            </w:r>
            <w:r w:rsidR="00327BF7">
              <w:rPr>
                <w:sz w:val="24"/>
                <w:szCs w:val="24"/>
              </w:rPr>
              <w:t>s :</w:t>
            </w:r>
          </w:p>
          <w:p w14:paraId="164085DA" w14:textId="7115282B" w:rsidR="00327BF7" w:rsidRPr="00327BF7" w:rsidRDefault="00327BF7" w:rsidP="00327BF7">
            <w:pPr>
              <w:pStyle w:val="Contenu"/>
              <w:numPr>
                <w:ilvl w:val="0"/>
                <w:numId w:val="13"/>
              </w:numPr>
              <w:rPr>
                <w:bCs/>
                <w:sz w:val="24"/>
                <w:szCs w:val="24"/>
              </w:rPr>
            </w:pPr>
            <w:r w:rsidRPr="00327BF7">
              <w:rPr>
                <w:bCs/>
                <w:sz w:val="24"/>
                <w:szCs w:val="24"/>
              </w:rPr>
              <w:t>Détail d</w:t>
            </w:r>
            <w:r>
              <w:rPr>
                <w:bCs/>
                <w:sz w:val="24"/>
                <w:szCs w:val="24"/>
              </w:rPr>
              <w:t>u ou des</w:t>
            </w:r>
            <w:r w:rsidRPr="00327BF7">
              <w:rPr>
                <w:bCs/>
                <w:sz w:val="24"/>
                <w:szCs w:val="24"/>
              </w:rPr>
              <w:t xml:space="preserve"> prix remportés (type de prix, valeur, offert par qui)</w:t>
            </w:r>
          </w:p>
          <w:p w14:paraId="445BB97D" w14:textId="4D1C2ED2" w:rsidR="00327BF7" w:rsidRPr="00327BF7" w:rsidRDefault="00327BF7" w:rsidP="00327BF7">
            <w:pPr>
              <w:pStyle w:val="Contenu"/>
              <w:numPr>
                <w:ilvl w:val="0"/>
                <w:numId w:val="13"/>
              </w:numPr>
              <w:rPr>
                <w:bCs/>
                <w:sz w:val="24"/>
                <w:szCs w:val="24"/>
              </w:rPr>
            </w:pPr>
            <w:r w:rsidRPr="00327BF7">
              <w:rPr>
                <w:bCs/>
                <w:sz w:val="24"/>
                <w:szCs w:val="24"/>
              </w:rPr>
              <w:t xml:space="preserve">Nom </w:t>
            </w:r>
            <w:r>
              <w:rPr>
                <w:bCs/>
                <w:sz w:val="24"/>
                <w:szCs w:val="24"/>
              </w:rPr>
              <w:t xml:space="preserve">du ou </w:t>
            </w:r>
            <w:r w:rsidR="0027643F">
              <w:rPr>
                <w:bCs/>
                <w:sz w:val="24"/>
                <w:szCs w:val="24"/>
              </w:rPr>
              <w:t>de la</w:t>
            </w:r>
            <w:r>
              <w:rPr>
                <w:bCs/>
                <w:sz w:val="24"/>
                <w:szCs w:val="24"/>
              </w:rPr>
              <w:t xml:space="preserve"> ou </w:t>
            </w:r>
            <w:r w:rsidRPr="00327BF7">
              <w:rPr>
                <w:bCs/>
                <w:sz w:val="24"/>
                <w:szCs w:val="24"/>
              </w:rPr>
              <w:t>des lauréat</w:t>
            </w:r>
            <w:r w:rsidR="0027643F">
              <w:rPr>
                <w:bCs/>
                <w:sz w:val="24"/>
                <w:szCs w:val="24"/>
              </w:rPr>
              <w:t>.e</w:t>
            </w:r>
            <w:r w:rsidRPr="00327BF7">
              <w:rPr>
                <w:bCs/>
                <w:sz w:val="24"/>
                <w:szCs w:val="24"/>
              </w:rPr>
              <w:t>s</w:t>
            </w:r>
          </w:p>
          <w:p w14:paraId="0DE7BA38" w14:textId="0EC548B3" w:rsidR="00327BF7" w:rsidRDefault="00526047" w:rsidP="00327BF7">
            <w:pPr>
              <w:pStyle w:val="Contenu"/>
              <w:numPr>
                <w:ilvl w:val="0"/>
                <w:numId w:val="13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</w:t>
            </w:r>
            <w:r w:rsidR="00327BF7" w:rsidRPr="00327BF7">
              <w:rPr>
                <w:bCs/>
                <w:sz w:val="24"/>
                <w:szCs w:val="24"/>
              </w:rPr>
              <w:t>e titre de la capsule</w:t>
            </w:r>
            <w:r>
              <w:rPr>
                <w:bCs/>
                <w:sz w:val="24"/>
                <w:szCs w:val="24"/>
              </w:rPr>
              <w:t xml:space="preserve"> et l’enjeu environnemental ou de développement durable </w:t>
            </w:r>
            <w:r w:rsidR="00CE123E">
              <w:rPr>
                <w:bCs/>
                <w:sz w:val="24"/>
                <w:szCs w:val="24"/>
              </w:rPr>
              <w:t>abordé</w:t>
            </w:r>
          </w:p>
          <w:p w14:paraId="450C54C7" w14:textId="132F2015" w:rsidR="00327BF7" w:rsidRPr="008B7678" w:rsidRDefault="00327BF7" w:rsidP="00327BF7">
            <w:pPr>
              <w:pStyle w:val="Contenu"/>
              <w:numPr>
                <w:ilvl w:val="0"/>
                <w:numId w:val="13"/>
              </w:numPr>
              <w:rPr>
                <w:bCs/>
                <w:sz w:val="24"/>
                <w:szCs w:val="24"/>
              </w:rPr>
            </w:pPr>
            <w:r w:rsidRPr="00327BF7">
              <w:rPr>
                <w:bCs/>
                <w:sz w:val="24"/>
                <w:szCs w:val="24"/>
              </w:rPr>
              <w:t xml:space="preserve">Les raisons du </w:t>
            </w:r>
            <w:r w:rsidRPr="008B7678">
              <w:rPr>
                <w:bCs/>
                <w:sz w:val="24"/>
                <w:szCs w:val="24"/>
              </w:rPr>
              <w:t>choix du jury</w:t>
            </w:r>
            <w:r w:rsidR="008B7678">
              <w:rPr>
                <w:bCs/>
                <w:sz w:val="24"/>
                <w:szCs w:val="24"/>
              </w:rPr>
              <w:t>.</w:t>
            </w:r>
          </w:p>
          <w:p w14:paraId="4AEC241C" w14:textId="77777777" w:rsidR="00CE123E" w:rsidRPr="008B7678" w:rsidRDefault="00CE123E" w:rsidP="00CE123E">
            <w:pPr>
              <w:pStyle w:val="Contenu"/>
              <w:rPr>
                <w:bCs/>
                <w:sz w:val="24"/>
                <w:szCs w:val="24"/>
              </w:rPr>
            </w:pPr>
          </w:p>
          <w:p w14:paraId="21117E7A" w14:textId="45C0DEC6" w:rsidR="00CE123E" w:rsidRDefault="00CE123E" w:rsidP="00CE123E">
            <w:pPr>
              <w:pStyle w:val="Contenu"/>
              <w:rPr>
                <w:bCs/>
                <w:sz w:val="24"/>
                <w:szCs w:val="24"/>
              </w:rPr>
            </w:pPr>
            <w:r w:rsidRPr="008B7678">
              <w:rPr>
                <w:bCs/>
                <w:sz w:val="24"/>
                <w:szCs w:val="24"/>
              </w:rPr>
              <w:t xml:space="preserve">Un modèle de communiqué de presse sera </w:t>
            </w:r>
            <w:r w:rsidR="008B7678" w:rsidRPr="008B7678">
              <w:rPr>
                <w:bCs/>
                <w:sz w:val="24"/>
                <w:szCs w:val="24"/>
              </w:rPr>
              <w:t xml:space="preserve">déposé sur la page web des </w:t>
            </w:r>
            <w:hyperlink r:id="rId16" w:history="1">
              <w:r w:rsidR="008B7678" w:rsidRPr="008B7678">
                <w:rPr>
                  <w:rStyle w:val="Lienhypertexte"/>
                  <w:bCs/>
                  <w:sz w:val="24"/>
                  <w:szCs w:val="24"/>
                </w:rPr>
                <w:t>outils d’aide au concours</w:t>
              </w:r>
            </w:hyperlink>
            <w:r w:rsidRPr="008B7678">
              <w:rPr>
                <w:bCs/>
                <w:sz w:val="24"/>
                <w:szCs w:val="24"/>
              </w:rPr>
              <w:t>.</w:t>
            </w:r>
          </w:p>
          <w:p w14:paraId="7472DE1E" w14:textId="77777777" w:rsidR="00AB257C" w:rsidRDefault="00AB257C" w:rsidP="00CE123E">
            <w:pPr>
              <w:pStyle w:val="Contenu"/>
              <w:rPr>
                <w:bCs/>
                <w:sz w:val="24"/>
                <w:szCs w:val="24"/>
              </w:rPr>
            </w:pPr>
          </w:p>
          <w:p w14:paraId="77D2DD35" w14:textId="77777777" w:rsidR="00AB257C" w:rsidRDefault="00AB257C" w:rsidP="00AB257C">
            <w:pPr>
              <w:pStyle w:val="Titre1"/>
            </w:pPr>
            <w:r>
              <w:t>Finale nationale</w:t>
            </w:r>
          </w:p>
          <w:p w14:paraId="114B6048" w14:textId="0C927870" w:rsidR="00B67BB6" w:rsidRDefault="00B67BB6" w:rsidP="00AB257C">
            <w:r>
              <w:t>Capsule récapitulative</w:t>
            </w:r>
          </w:p>
          <w:p w14:paraId="63FCF73E" w14:textId="588CAE58" w:rsidR="00AB257C" w:rsidRDefault="00B67BB6" w:rsidP="00AB257C">
            <w:pPr>
              <w:rPr>
                <w:b w:val="0"/>
                <w:bCs/>
                <w:sz w:val="24"/>
                <w:szCs w:val="24"/>
              </w:rPr>
            </w:pPr>
            <w:r w:rsidRPr="00B67BB6">
              <w:rPr>
                <w:b w:val="0"/>
                <w:bCs/>
                <w:sz w:val="24"/>
                <w:szCs w:val="24"/>
              </w:rPr>
              <w:t xml:space="preserve">À partir des capsules gagnantes, le </w:t>
            </w:r>
            <w:r w:rsidR="0027643F">
              <w:rPr>
                <w:b w:val="0"/>
                <w:bCs/>
                <w:sz w:val="24"/>
                <w:szCs w:val="24"/>
              </w:rPr>
              <w:t>C</w:t>
            </w:r>
            <w:r w:rsidRPr="00B67BB6">
              <w:rPr>
                <w:b w:val="0"/>
                <w:bCs/>
                <w:sz w:val="24"/>
                <w:szCs w:val="24"/>
              </w:rPr>
              <w:t xml:space="preserve">égep Saint-Jean-sur-Richelieu </w:t>
            </w:r>
            <w:r>
              <w:rPr>
                <w:b w:val="0"/>
                <w:bCs/>
                <w:sz w:val="24"/>
                <w:szCs w:val="24"/>
              </w:rPr>
              <w:t>fera produire</w:t>
            </w:r>
            <w:r w:rsidR="00EA2386">
              <w:rPr>
                <w:b w:val="0"/>
                <w:bCs/>
                <w:sz w:val="24"/>
                <w:szCs w:val="24"/>
              </w:rPr>
              <w:t xml:space="preserve"> une capsule récapitulative</w:t>
            </w:r>
            <w:r>
              <w:rPr>
                <w:b w:val="0"/>
                <w:bCs/>
                <w:sz w:val="24"/>
                <w:szCs w:val="24"/>
              </w:rPr>
              <w:t xml:space="preserve"> par une firme spécialisée. L’objectif </w:t>
            </w:r>
            <w:r w:rsidR="00B8688F">
              <w:rPr>
                <w:b w:val="0"/>
                <w:bCs/>
                <w:sz w:val="24"/>
                <w:szCs w:val="24"/>
              </w:rPr>
              <w:t>est de réutiliser cette capsule dans la promotion du concours dans les années à venir</w:t>
            </w:r>
            <w:r w:rsidR="00EF5DFF">
              <w:rPr>
                <w:b w:val="0"/>
                <w:bCs/>
                <w:sz w:val="24"/>
                <w:szCs w:val="24"/>
              </w:rPr>
              <w:t>,</w:t>
            </w:r>
            <w:r w:rsidR="00B8688F">
              <w:rPr>
                <w:b w:val="0"/>
                <w:bCs/>
                <w:sz w:val="24"/>
                <w:szCs w:val="24"/>
              </w:rPr>
              <w:t xml:space="preserve"> mais surtout, de la diffuser largement afin de sensibiliser l</w:t>
            </w:r>
            <w:r w:rsidR="00274050">
              <w:rPr>
                <w:b w:val="0"/>
                <w:bCs/>
                <w:sz w:val="24"/>
                <w:szCs w:val="24"/>
              </w:rPr>
              <w:t>es acteurs en éducation</w:t>
            </w:r>
            <w:r w:rsidR="00EA2386">
              <w:rPr>
                <w:b w:val="0"/>
                <w:bCs/>
                <w:sz w:val="24"/>
                <w:szCs w:val="24"/>
              </w:rPr>
              <w:t xml:space="preserve"> </w:t>
            </w:r>
            <w:r w:rsidR="00274050">
              <w:rPr>
                <w:b w:val="0"/>
                <w:bCs/>
                <w:sz w:val="24"/>
                <w:szCs w:val="24"/>
              </w:rPr>
              <w:t xml:space="preserve">de l’importance </w:t>
            </w:r>
            <w:r w:rsidR="00EA2386">
              <w:rPr>
                <w:b w:val="0"/>
                <w:bCs/>
                <w:sz w:val="24"/>
                <w:szCs w:val="24"/>
              </w:rPr>
              <w:t xml:space="preserve">de ces enjeux pour les </w:t>
            </w:r>
            <w:r w:rsidR="00AD4377">
              <w:rPr>
                <w:b w:val="0"/>
                <w:bCs/>
                <w:sz w:val="24"/>
                <w:szCs w:val="24"/>
              </w:rPr>
              <w:t>étudiant.es</w:t>
            </w:r>
            <w:r w:rsidR="00274050">
              <w:rPr>
                <w:b w:val="0"/>
                <w:bCs/>
                <w:sz w:val="24"/>
                <w:szCs w:val="24"/>
              </w:rPr>
              <w:t xml:space="preserve">. </w:t>
            </w:r>
            <w:r w:rsidR="00AD4377">
              <w:rPr>
                <w:b w:val="0"/>
                <w:bCs/>
                <w:sz w:val="24"/>
                <w:szCs w:val="24"/>
              </w:rPr>
              <w:t>Diffuser largement le message des étudiant.es auprès de ces acteurs pourrait permettre d’amorcer une réflexion sur l’écologisation des programmes d’étude</w:t>
            </w:r>
            <w:r w:rsidR="00593617">
              <w:rPr>
                <w:b w:val="0"/>
                <w:bCs/>
                <w:sz w:val="24"/>
                <w:szCs w:val="24"/>
              </w:rPr>
              <w:t>s, en ayant au cœur de ces réflexions les préoccupations des jeunes.</w:t>
            </w:r>
          </w:p>
          <w:p w14:paraId="1AAC0D23" w14:textId="77777777" w:rsidR="003A1FC5" w:rsidRDefault="003A1FC5" w:rsidP="00AB257C">
            <w:pPr>
              <w:rPr>
                <w:b w:val="0"/>
                <w:bCs/>
                <w:sz w:val="24"/>
                <w:szCs w:val="24"/>
              </w:rPr>
            </w:pPr>
          </w:p>
          <w:p w14:paraId="14C30FEB" w14:textId="77777777" w:rsidR="003A1FC5" w:rsidRDefault="003A1FC5" w:rsidP="003A1FC5">
            <w:r>
              <w:t>Promotion de la finale nationale</w:t>
            </w:r>
          </w:p>
          <w:p w14:paraId="3727D718" w14:textId="77777777" w:rsidR="003A1FC5" w:rsidRDefault="003A1FC5" w:rsidP="003A1FC5">
            <w:pPr>
              <w:pStyle w:val="Contenu"/>
              <w:rPr>
                <w:sz w:val="24"/>
                <w:szCs w:val="24"/>
              </w:rPr>
            </w:pPr>
          </w:p>
          <w:p w14:paraId="7FE19290" w14:textId="40C3ABEB" w:rsidR="003A1FC5" w:rsidRDefault="003A1FC5" w:rsidP="003A1FC5">
            <w:pPr>
              <w:pStyle w:val="Contenu"/>
              <w:rPr>
                <w:sz w:val="24"/>
                <w:szCs w:val="24"/>
              </w:rPr>
            </w:pPr>
            <w:r w:rsidRPr="008B7923">
              <w:rPr>
                <w:sz w:val="24"/>
                <w:szCs w:val="24"/>
              </w:rPr>
              <w:t xml:space="preserve">Du </w:t>
            </w:r>
            <w:r>
              <w:rPr>
                <w:sz w:val="24"/>
                <w:szCs w:val="24"/>
              </w:rPr>
              <w:t>22</w:t>
            </w:r>
            <w:r w:rsidR="00EF5DF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mars au 27</w:t>
            </w:r>
            <w:r w:rsidR="00317CCA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avril</w:t>
            </w:r>
            <w:r w:rsidRPr="008B7923">
              <w:rPr>
                <w:sz w:val="24"/>
                <w:szCs w:val="24"/>
              </w:rPr>
              <w:t xml:space="preserve"> 2022, vous êtes invité</w:t>
            </w:r>
            <w:r w:rsidR="00AA7221">
              <w:rPr>
                <w:sz w:val="24"/>
                <w:szCs w:val="24"/>
              </w:rPr>
              <w:t>.e</w:t>
            </w:r>
            <w:r w:rsidRPr="008B7923">
              <w:rPr>
                <w:sz w:val="24"/>
                <w:szCs w:val="24"/>
              </w:rPr>
              <w:t xml:space="preserve">s à partager l’information au sujet </w:t>
            </w:r>
            <w:r>
              <w:rPr>
                <w:sz w:val="24"/>
                <w:szCs w:val="24"/>
              </w:rPr>
              <w:t>de la finale nationale</w:t>
            </w:r>
            <w:r w:rsidRPr="008B7923">
              <w:rPr>
                <w:sz w:val="24"/>
                <w:szCs w:val="24"/>
              </w:rPr>
              <w:t xml:space="preserve"> à partir du matériel mis à votre disposition. Ce matériel est joint à ce cahier</w:t>
            </w:r>
            <w:r>
              <w:rPr>
                <w:sz w:val="24"/>
                <w:szCs w:val="24"/>
              </w:rPr>
              <w:t xml:space="preserve">. </w:t>
            </w:r>
            <w:r w:rsidRPr="008B7923">
              <w:rPr>
                <w:sz w:val="24"/>
                <w:szCs w:val="24"/>
              </w:rPr>
              <w:t>Vous trouverez des modèles de messages à diffuser sur Facebook et Instagram.</w:t>
            </w:r>
          </w:p>
          <w:p w14:paraId="0FD593C0" w14:textId="3F66A9EF" w:rsidR="00D02CA9" w:rsidRDefault="00293B49" w:rsidP="003A1FC5">
            <w:pPr>
              <w:pStyle w:val="Conten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finale nationale sera enregistrée au Cabar</w:t>
            </w:r>
            <w:r w:rsidR="00EF5DFF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t-théâtre de Saint-Jean-sur-Richelieu</w:t>
            </w:r>
            <w:r w:rsidR="00800329">
              <w:rPr>
                <w:sz w:val="24"/>
                <w:szCs w:val="24"/>
              </w:rPr>
              <w:t xml:space="preserve">. Cependant, afin de réduire les déplacements de la communauté et d’en faire un événement écoresponsable, </w:t>
            </w:r>
            <w:r w:rsidR="00D048A7">
              <w:rPr>
                <w:sz w:val="24"/>
                <w:szCs w:val="24"/>
              </w:rPr>
              <w:t xml:space="preserve">la cérémonie sera diffusée en ligne uniquement. </w:t>
            </w:r>
          </w:p>
          <w:p w14:paraId="3C0F7DF0" w14:textId="77777777" w:rsidR="00D02CA9" w:rsidRDefault="00D02CA9" w:rsidP="003A1FC5">
            <w:pPr>
              <w:pStyle w:val="Contenu"/>
              <w:rPr>
                <w:sz w:val="24"/>
                <w:szCs w:val="24"/>
              </w:rPr>
            </w:pPr>
          </w:p>
          <w:p w14:paraId="6D985D1B" w14:textId="72C3C75C" w:rsidR="00D02CA9" w:rsidRDefault="00FD1FCE" w:rsidP="003A1FC5">
            <w:pPr>
              <w:pStyle w:val="Conten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Lors de cette soirée</w:t>
            </w:r>
            <w:r w:rsidR="00977AAF">
              <w:rPr>
                <w:sz w:val="24"/>
                <w:szCs w:val="24"/>
              </w:rPr>
              <w:t>, les prix suivants</w:t>
            </w:r>
            <w:r>
              <w:rPr>
                <w:sz w:val="24"/>
                <w:szCs w:val="24"/>
              </w:rPr>
              <w:t xml:space="preserve"> s</w:t>
            </w:r>
            <w:r w:rsidR="00D02CA9">
              <w:rPr>
                <w:sz w:val="24"/>
                <w:szCs w:val="24"/>
              </w:rPr>
              <w:t>eront remis</w:t>
            </w:r>
            <w:r w:rsidR="00977AAF">
              <w:rPr>
                <w:sz w:val="24"/>
                <w:szCs w:val="24"/>
              </w:rPr>
              <w:t xml:space="preserve"> </w:t>
            </w:r>
            <w:r w:rsidR="00D02CA9">
              <w:rPr>
                <w:sz w:val="24"/>
                <w:szCs w:val="24"/>
              </w:rPr>
              <w:t>:</w:t>
            </w:r>
          </w:p>
          <w:p w14:paraId="1BAB85E1" w14:textId="0FFB12EB" w:rsidR="00D02CA9" w:rsidRPr="00D02CA9" w:rsidRDefault="00D02CA9" w:rsidP="00D02CA9">
            <w:pPr>
              <w:pStyle w:val="Contenu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D02CA9">
              <w:rPr>
                <w:sz w:val="24"/>
                <w:szCs w:val="24"/>
              </w:rPr>
              <w:t>Premier prix</w:t>
            </w:r>
            <w:r w:rsidR="00EF5DFF">
              <w:rPr>
                <w:sz w:val="24"/>
                <w:szCs w:val="24"/>
              </w:rPr>
              <w:t> </w:t>
            </w:r>
            <w:r w:rsidRPr="00D02CA9">
              <w:rPr>
                <w:sz w:val="24"/>
                <w:szCs w:val="24"/>
              </w:rPr>
              <w:t>: 750</w:t>
            </w:r>
            <w:r w:rsidR="00EF5DFF">
              <w:rPr>
                <w:sz w:val="24"/>
                <w:szCs w:val="24"/>
              </w:rPr>
              <w:t> </w:t>
            </w:r>
            <w:r w:rsidRPr="00D02CA9">
              <w:rPr>
                <w:sz w:val="24"/>
                <w:szCs w:val="24"/>
              </w:rPr>
              <w:t>$</w:t>
            </w:r>
          </w:p>
          <w:p w14:paraId="1E3BC429" w14:textId="2E1168C9" w:rsidR="00D02CA9" w:rsidRPr="00D02CA9" w:rsidRDefault="00D02CA9" w:rsidP="00D02CA9">
            <w:pPr>
              <w:pStyle w:val="Contenu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D02CA9">
              <w:rPr>
                <w:sz w:val="24"/>
                <w:szCs w:val="24"/>
              </w:rPr>
              <w:t>Prix «</w:t>
            </w:r>
            <w:r w:rsidR="00EF5DFF">
              <w:rPr>
                <w:sz w:val="24"/>
                <w:szCs w:val="24"/>
              </w:rPr>
              <w:t> </w:t>
            </w:r>
            <w:r w:rsidRPr="00D02CA9">
              <w:rPr>
                <w:sz w:val="24"/>
                <w:szCs w:val="24"/>
              </w:rPr>
              <w:t>Coup de cœur du public</w:t>
            </w:r>
            <w:r w:rsidR="00EF5DFF">
              <w:rPr>
                <w:sz w:val="24"/>
                <w:szCs w:val="24"/>
              </w:rPr>
              <w:t> </w:t>
            </w:r>
            <w:r w:rsidRPr="00D02CA9">
              <w:rPr>
                <w:sz w:val="24"/>
                <w:szCs w:val="24"/>
              </w:rPr>
              <w:t>»</w:t>
            </w:r>
            <w:r w:rsidR="00EF5DFF">
              <w:rPr>
                <w:sz w:val="24"/>
                <w:szCs w:val="24"/>
              </w:rPr>
              <w:t> </w:t>
            </w:r>
            <w:r w:rsidRPr="00D02CA9">
              <w:rPr>
                <w:sz w:val="24"/>
                <w:szCs w:val="24"/>
              </w:rPr>
              <w:t>: 500</w:t>
            </w:r>
            <w:r w:rsidR="00EF5DFF">
              <w:rPr>
                <w:sz w:val="24"/>
                <w:szCs w:val="24"/>
              </w:rPr>
              <w:t> </w:t>
            </w:r>
            <w:r w:rsidRPr="00D02CA9">
              <w:rPr>
                <w:sz w:val="24"/>
                <w:szCs w:val="24"/>
              </w:rPr>
              <w:t>$</w:t>
            </w:r>
          </w:p>
          <w:p w14:paraId="55BD3079" w14:textId="60385D75" w:rsidR="00D02CA9" w:rsidRDefault="00D02CA9" w:rsidP="00D02CA9">
            <w:pPr>
              <w:pStyle w:val="Contenu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D02CA9">
              <w:rPr>
                <w:sz w:val="24"/>
                <w:szCs w:val="24"/>
              </w:rPr>
              <w:t>Prix «</w:t>
            </w:r>
            <w:r w:rsidR="00EF5DFF">
              <w:rPr>
                <w:sz w:val="24"/>
                <w:szCs w:val="24"/>
              </w:rPr>
              <w:t> </w:t>
            </w:r>
            <w:r w:rsidRPr="00D02CA9">
              <w:rPr>
                <w:sz w:val="24"/>
                <w:szCs w:val="24"/>
              </w:rPr>
              <w:t xml:space="preserve">Sensibilisation </w:t>
            </w:r>
            <w:r w:rsidR="00A21AC6">
              <w:rPr>
                <w:sz w:val="24"/>
                <w:szCs w:val="24"/>
              </w:rPr>
              <w:t>à l’environnement et au développement durable</w:t>
            </w:r>
            <w:r w:rsidR="00EF5DFF">
              <w:rPr>
                <w:sz w:val="24"/>
                <w:szCs w:val="24"/>
              </w:rPr>
              <w:t> </w:t>
            </w:r>
            <w:r w:rsidRPr="00D02CA9">
              <w:rPr>
                <w:sz w:val="24"/>
                <w:szCs w:val="24"/>
              </w:rPr>
              <w:t>»</w:t>
            </w:r>
            <w:r w:rsidR="00EF5DFF">
              <w:rPr>
                <w:sz w:val="24"/>
                <w:szCs w:val="24"/>
              </w:rPr>
              <w:t> </w:t>
            </w:r>
            <w:r w:rsidRPr="00D02CA9">
              <w:rPr>
                <w:sz w:val="24"/>
                <w:szCs w:val="24"/>
              </w:rPr>
              <w:t>: 500</w:t>
            </w:r>
            <w:r w:rsidR="00EF5DFF">
              <w:rPr>
                <w:sz w:val="24"/>
                <w:szCs w:val="24"/>
              </w:rPr>
              <w:t> </w:t>
            </w:r>
            <w:r w:rsidRPr="00D02CA9">
              <w:rPr>
                <w:sz w:val="24"/>
                <w:szCs w:val="24"/>
              </w:rPr>
              <w:t>$</w:t>
            </w:r>
          </w:p>
          <w:p w14:paraId="62C117BC" w14:textId="77777777" w:rsidR="00D02CA9" w:rsidRDefault="00D02CA9" w:rsidP="003A1FC5">
            <w:pPr>
              <w:pStyle w:val="Contenu"/>
              <w:rPr>
                <w:sz w:val="24"/>
                <w:szCs w:val="24"/>
              </w:rPr>
            </w:pPr>
          </w:p>
          <w:p w14:paraId="27E3BF20" w14:textId="2E47788E" w:rsidR="00293B49" w:rsidRDefault="00D048A7" w:rsidP="003A1FC5">
            <w:pPr>
              <w:pStyle w:val="Conten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800329">
              <w:rPr>
                <w:sz w:val="24"/>
                <w:szCs w:val="24"/>
              </w:rPr>
              <w:t>euls les gagnant</w:t>
            </w:r>
            <w:r w:rsidR="00977AAF">
              <w:rPr>
                <w:sz w:val="24"/>
                <w:szCs w:val="24"/>
              </w:rPr>
              <w:t>.e</w:t>
            </w:r>
            <w:r w:rsidR="00800329">
              <w:rPr>
                <w:sz w:val="24"/>
                <w:szCs w:val="24"/>
              </w:rPr>
              <w:t>s d</w:t>
            </w:r>
            <w:r w:rsidR="00F07FEF">
              <w:rPr>
                <w:sz w:val="24"/>
                <w:szCs w:val="24"/>
              </w:rPr>
              <w:t>u 1</w:t>
            </w:r>
            <w:r w:rsidR="00F07FEF" w:rsidRPr="00F07FEF">
              <w:rPr>
                <w:sz w:val="24"/>
                <w:szCs w:val="24"/>
                <w:vertAlign w:val="superscript"/>
              </w:rPr>
              <w:t>er</w:t>
            </w:r>
            <w:r w:rsidR="00F07FEF">
              <w:rPr>
                <w:sz w:val="24"/>
                <w:szCs w:val="24"/>
              </w:rPr>
              <w:t xml:space="preserve"> prix et </w:t>
            </w:r>
            <w:r w:rsidR="00D02CA9">
              <w:rPr>
                <w:sz w:val="24"/>
                <w:szCs w:val="24"/>
              </w:rPr>
              <w:t>du prix</w:t>
            </w:r>
            <w:r w:rsidR="00F07FEF">
              <w:rPr>
                <w:sz w:val="24"/>
                <w:szCs w:val="24"/>
              </w:rPr>
              <w:t xml:space="preserve"> </w:t>
            </w:r>
            <w:r w:rsidR="00D02CA9">
              <w:rPr>
                <w:sz w:val="24"/>
                <w:szCs w:val="24"/>
              </w:rPr>
              <w:t>«</w:t>
            </w:r>
            <w:r w:rsidR="00EF5DFF">
              <w:rPr>
                <w:sz w:val="24"/>
                <w:szCs w:val="24"/>
              </w:rPr>
              <w:t> </w:t>
            </w:r>
            <w:r w:rsidR="00D02CA9">
              <w:rPr>
                <w:sz w:val="24"/>
                <w:szCs w:val="24"/>
              </w:rPr>
              <w:t>S</w:t>
            </w:r>
            <w:r w:rsidR="00F07FEF">
              <w:rPr>
                <w:sz w:val="24"/>
                <w:szCs w:val="24"/>
              </w:rPr>
              <w:t xml:space="preserve">ensibilisation </w:t>
            </w:r>
            <w:r w:rsidR="00A21AC6">
              <w:rPr>
                <w:sz w:val="24"/>
                <w:szCs w:val="24"/>
              </w:rPr>
              <w:t>à l’environnement et au développement durable</w:t>
            </w:r>
            <w:r w:rsidR="00EF5DFF">
              <w:rPr>
                <w:sz w:val="24"/>
                <w:szCs w:val="24"/>
              </w:rPr>
              <w:t> </w:t>
            </w:r>
            <w:r w:rsidR="00D02CA9">
              <w:rPr>
                <w:sz w:val="24"/>
                <w:szCs w:val="24"/>
              </w:rPr>
              <w:t>»</w:t>
            </w:r>
            <w:r w:rsidR="00F07FEF">
              <w:rPr>
                <w:sz w:val="24"/>
                <w:szCs w:val="24"/>
              </w:rPr>
              <w:t xml:space="preserve"> seront invité</w:t>
            </w:r>
            <w:r w:rsidR="00977AAF">
              <w:rPr>
                <w:sz w:val="24"/>
                <w:szCs w:val="24"/>
              </w:rPr>
              <w:t>.e</w:t>
            </w:r>
            <w:r w:rsidR="00F07FEF">
              <w:rPr>
                <w:sz w:val="24"/>
                <w:szCs w:val="24"/>
              </w:rPr>
              <w:t>s à assister à la cérémonie sur place</w:t>
            </w:r>
            <w:r w:rsidR="00D02CA9">
              <w:rPr>
                <w:sz w:val="24"/>
                <w:szCs w:val="24"/>
              </w:rPr>
              <w:t>, à Saint-Jean-sur-Richelieu</w:t>
            </w:r>
            <w:r w:rsidR="00F07FEF">
              <w:rPr>
                <w:sz w:val="24"/>
                <w:szCs w:val="24"/>
              </w:rPr>
              <w:t xml:space="preserve">. </w:t>
            </w:r>
            <w:r w:rsidR="004960BC">
              <w:rPr>
                <w:sz w:val="24"/>
                <w:szCs w:val="24"/>
              </w:rPr>
              <w:t>L</w:t>
            </w:r>
            <w:r w:rsidR="00D02CA9">
              <w:rPr>
                <w:sz w:val="24"/>
                <w:szCs w:val="24"/>
              </w:rPr>
              <w:t xml:space="preserve">e prix </w:t>
            </w:r>
            <w:r w:rsidR="004960BC">
              <w:rPr>
                <w:sz w:val="24"/>
                <w:szCs w:val="24"/>
              </w:rPr>
              <w:t>«</w:t>
            </w:r>
            <w:r w:rsidR="00EF5DFF">
              <w:rPr>
                <w:sz w:val="24"/>
                <w:szCs w:val="24"/>
              </w:rPr>
              <w:t> </w:t>
            </w:r>
            <w:r w:rsidR="00D02CA9">
              <w:rPr>
                <w:sz w:val="24"/>
                <w:szCs w:val="24"/>
              </w:rPr>
              <w:t>C</w:t>
            </w:r>
            <w:r w:rsidR="004960BC">
              <w:rPr>
                <w:sz w:val="24"/>
                <w:szCs w:val="24"/>
              </w:rPr>
              <w:t>oup de cœur du public</w:t>
            </w:r>
            <w:r w:rsidR="00EF5DFF">
              <w:rPr>
                <w:sz w:val="24"/>
                <w:szCs w:val="24"/>
              </w:rPr>
              <w:t> </w:t>
            </w:r>
            <w:r w:rsidR="004960BC">
              <w:rPr>
                <w:sz w:val="24"/>
                <w:szCs w:val="24"/>
              </w:rPr>
              <w:t xml:space="preserve">» sera </w:t>
            </w:r>
            <w:r>
              <w:rPr>
                <w:sz w:val="24"/>
                <w:szCs w:val="24"/>
              </w:rPr>
              <w:t>déterminé par un vote du public lors de la cérémonie diffusée en ligne</w:t>
            </w:r>
            <w:r w:rsidR="00977AA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977AAF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onc</w:t>
            </w:r>
            <w:r w:rsidR="00977AA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tous les finalistes </w:t>
            </w:r>
            <w:r w:rsidR="008A2F21">
              <w:rPr>
                <w:sz w:val="24"/>
                <w:szCs w:val="24"/>
              </w:rPr>
              <w:t>à l’écoute auront encore la chance de gagner ce prix.</w:t>
            </w:r>
          </w:p>
          <w:p w14:paraId="7F277C8A" w14:textId="28E1AEB9" w:rsidR="00014182" w:rsidRDefault="00014182" w:rsidP="003A1FC5">
            <w:pPr>
              <w:pStyle w:val="Contenu"/>
              <w:rPr>
                <w:sz w:val="24"/>
                <w:szCs w:val="24"/>
              </w:rPr>
            </w:pPr>
          </w:p>
          <w:p w14:paraId="74F8BAF5" w14:textId="06E8A499" w:rsidR="00014182" w:rsidRPr="008B7923" w:rsidRDefault="00014182" w:rsidP="003A1FC5">
            <w:pPr>
              <w:pStyle w:val="Conten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Lors de cette cérémonie, toutes les capsules vidéo seront présentées. Des animateurs s’assureront de rendre la soirée intéressante et </w:t>
            </w:r>
            <w:r w:rsidR="0026359B">
              <w:rPr>
                <w:sz w:val="24"/>
                <w:szCs w:val="24"/>
              </w:rPr>
              <w:t>mett</w:t>
            </w:r>
            <w:r>
              <w:rPr>
                <w:sz w:val="24"/>
                <w:szCs w:val="24"/>
              </w:rPr>
              <w:t>ront</w:t>
            </w:r>
            <w:r w:rsidR="0026359B">
              <w:rPr>
                <w:sz w:val="24"/>
                <w:szCs w:val="24"/>
              </w:rPr>
              <w:t xml:space="preserve"> en vedette</w:t>
            </w:r>
            <w:r>
              <w:rPr>
                <w:sz w:val="24"/>
                <w:szCs w:val="24"/>
              </w:rPr>
              <w:t xml:space="preserve"> les étudiant.es</w:t>
            </w:r>
            <w:r w:rsidR="00D02CA9">
              <w:rPr>
                <w:sz w:val="24"/>
                <w:szCs w:val="24"/>
              </w:rPr>
              <w:t xml:space="preserve"> participant.es</w:t>
            </w:r>
            <w:r w:rsidR="0026359B">
              <w:rPr>
                <w:sz w:val="24"/>
                <w:szCs w:val="24"/>
              </w:rPr>
              <w:t xml:space="preserve"> ainsi que leurs </w:t>
            </w:r>
            <w:r w:rsidR="00977AAF">
              <w:rPr>
                <w:sz w:val="24"/>
                <w:szCs w:val="24"/>
              </w:rPr>
              <w:t xml:space="preserve">cégeps et </w:t>
            </w:r>
            <w:r w:rsidR="0026359B">
              <w:rPr>
                <w:sz w:val="24"/>
                <w:szCs w:val="24"/>
              </w:rPr>
              <w:t>collèges</w:t>
            </w:r>
            <w:r w:rsidR="00D02CA9">
              <w:rPr>
                <w:sz w:val="24"/>
                <w:szCs w:val="24"/>
              </w:rPr>
              <w:t xml:space="preserve">. </w:t>
            </w:r>
          </w:p>
          <w:p w14:paraId="6E5792F4" w14:textId="0BC09F7E" w:rsidR="003A1FC5" w:rsidRDefault="003A1FC5" w:rsidP="003A1FC5">
            <w:pPr>
              <w:pStyle w:val="Contenu"/>
              <w:rPr>
                <w:sz w:val="24"/>
                <w:szCs w:val="24"/>
              </w:rPr>
            </w:pPr>
          </w:p>
          <w:p w14:paraId="555B163C" w14:textId="163AF1B6" w:rsidR="003A1FC5" w:rsidRPr="003A1FC5" w:rsidRDefault="003A1FC5" w:rsidP="003A1FC5">
            <w:pPr>
              <w:pStyle w:val="Contenu"/>
              <w:rPr>
                <w:sz w:val="24"/>
                <w:szCs w:val="24"/>
              </w:rPr>
            </w:pPr>
          </w:p>
        </w:tc>
      </w:tr>
      <w:tr w:rsidR="00DF027C" w14:paraId="31EFEECF" w14:textId="77777777" w:rsidTr="48306425">
        <w:trPr>
          <w:trHeight w:val="1899"/>
        </w:trPr>
        <w:tc>
          <w:tcPr>
            <w:tcW w:w="9999" w:type="dxa"/>
            <w:shd w:val="clear" w:color="auto" w:fill="F2F2F2" w:themeFill="background1" w:themeFillShade="F2"/>
            <w:vAlign w:val="center"/>
          </w:tcPr>
          <w:p w14:paraId="5461E2AA" w14:textId="0D9E749E" w:rsidR="00BC54AA" w:rsidRDefault="00BC54AA" w:rsidP="00DF027C">
            <w:pPr>
              <w:pStyle w:val="Textedemiseenvidence"/>
              <w:jc w:val="center"/>
            </w:pPr>
          </w:p>
          <w:p w14:paraId="5E2AFB1A" w14:textId="6408D980" w:rsidR="00A63BC5" w:rsidRPr="00DF027C" w:rsidRDefault="00A63BC5" w:rsidP="00354D06">
            <w:pPr>
              <w:pStyle w:val="Textedemiseenvidence"/>
              <w:ind w:left="2880"/>
            </w:pPr>
          </w:p>
        </w:tc>
      </w:tr>
    </w:tbl>
    <w:p w14:paraId="1FE880EC" w14:textId="77777777" w:rsidR="00AB02A7" w:rsidRDefault="00AB02A7" w:rsidP="00DF027C"/>
    <w:p w14:paraId="35A69DA6" w14:textId="77777777" w:rsidR="0087605E" w:rsidRPr="00D70D02" w:rsidRDefault="0087605E" w:rsidP="00AB02A7">
      <w:pPr>
        <w:spacing w:after="200"/>
      </w:pPr>
    </w:p>
    <w:sectPr w:rsidR="0087605E" w:rsidRPr="00D70D02" w:rsidSect="00AB02A7">
      <w:headerReference w:type="default" r:id="rId17"/>
      <w:footerReference w:type="default" r:id="rId18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07B7E" w14:textId="77777777" w:rsidR="00CE2782" w:rsidRDefault="00CE2782">
      <w:r>
        <w:separator/>
      </w:r>
    </w:p>
    <w:p w14:paraId="3E7E8344" w14:textId="77777777" w:rsidR="00CE2782" w:rsidRDefault="00CE2782"/>
  </w:endnote>
  <w:endnote w:type="continuationSeparator" w:id="0">
    <w:p w14:paraId="106D412D" w14:textId="77777777" w:rsidR="00CE2782" w:rsidRDefault="00CE2782">
      <w:r>
        <w:continuationSeparator/>
      </w:r>
    </w:p>
    <w:p w14:paraId="4A6A0B60" w14:textId="77777777" w:rsidR="00CE2782" w:rsidRDefault="00CE2782"/>
  </w:endnote>
  <w:endnote w:type="continuationNotice" w:id="1">
    <w:p w14:paraId="6DD1F092" w14:textId="77777777" w:rsidR="00CE2782" w:rsidRDefault="00CE27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0194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E25C19" w14:textId="77777777" w:rsidR="00DF027C" w:rsidRDefault="00DF027C">
        <w:pPr>
          <w:pStyle w:val="Pieddepage"/>
          <w:jc w:val="cen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91275B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36F41B53" w14:textId="77777777" w:rsidR="00DF027C" w:rsidRDefault="00DF02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E7D32" w14:textId="77777777" w:rsidR="00CE2782" w:rsidRDefault="00CE2782">
      <w:r>
        <w:separator/>
      </w:r>
    </w:p>
    <w:p w14:paraId="22F5D2B0" w14:textId="77777777" w:rsidR="00CE2782" w:rsidRDefault="00CE2782"/>
  </w:footnote>
  <w:footnote w:type="continuationSeparator" w:id="0">
    <w:p w14:paraId="65F251B9" w14:textId="77777777" w:rsidR="00CE2782" w:rsidRDefault="00CE2782">
      <w:r>
        <w:continuationSeparator/>
      </w:r>
    </w:p>
    <w:p w14:paraId="1C36225E" w14:textId="77777777" w:rsidR="00CE2782" w:rsidRDefault="00CE2782"/>
  </w:footnote>
  <w:footnote w:type="continuationNotice" w:id="1">
    <w:p w14:paraId="6930E438" w14:textId="77777777" w:rsidR="00CE2782" w:rsidRDefault="00CE27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14:paraId="042BD065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6B6B0857" w14:textId="77777777" w:rsidR="00D077E9" w:rsidRDefault="00D077E9">
          <w:pPr>
            <w:pStyle w:val="En-tte"/>
          </w:pPr>
        </w:p>
      </w:tc>
    </w:tr>
  </w:tbl>
  <w:p w14:paraId="1FE65DA1" w14:textId="77777777" w:rsidR="00D077E9" w:rsidRDefault="00D077E9" w:rsidP="00D077E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2EA"/>
    <w:multiLevelType w:val="hybridMultilevel"/>
    <w:tmpl w:val="6AAE2C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4012A"/>
    <w:multiLevelType w:val="hybridMultilevel"/>
    <w:tmpl w:val="A1662EA4"/>
    <w:lvl w:ilvl="0" w:tplc="D332C1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0229D"/>
    <w:multiLevelType w:val="hybridMultilevel"/>
    <w:tmpl w:val="DB0622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66A6B"/>
    <w:multiLevelType w:val="hybridMultilevel"/>
    <w:tmpl w:val="9E4A2F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524A3"/>
    <w:multiLevelType w:val="hybridMultilevel"/>
    <w:tmpl w:val="8850E4F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E4342"/>
    <w:multiLevelType w:val="hybridMultilevel"/>
    <w:tmpl w:val="08668B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347CD9"/>
    <w:multiLevelType w:val="hybridMultilevel"/>
    <w:tmpl w:val="4D1489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418FC"/>
    <w:multiLevelType w:val="hybridMultilevel"/>
    <w:tmpl w:val="7B609EA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E1741"/>
    <w:multiLevelType w:val="hybridMultilevel"/>
    <w:tmpl w:val="953C9A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20DD9"/>
    <w:multiLevelType w:val="hybridMultilevel"/>
    <w:tmpl w:val="BBB23C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B1FFF"/>
    <w:multiLevelType w:val="hybridMultilevel"/>
    <w:tmpl w:val="6398159E"/>
    <w:lvl w:ilvl="0" w:tplc="0C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402B68BA"/>
    <w:multiLevelType w:val="hybridMultilevel"/>
    <w:tmpl w:val="018A51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7B2335"/>
    <w:multiLevelType w:val="hybridMultilevel"/>
    <w:tmpl w:val="CF16F93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ED1EEA"/>
    <w:multiLevelType w:val="hybridMultilevel"/>
    <w:tmpl w:val="7EB2F4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883E04"/>
    <w:multiLevelType w:val="hybridMultilevel"/>
    <w:tmpl w:val="E28C938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53BB5"/>
    <w:multiLevelType w:val="hybridMultilevel"/>
    <w:tmpl w:val="AE4054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0661B5"/>
    <w:multiLevelType w:val="hybridMultilevel"/>
    <w:tmpl w:val="571414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452EF"/>
    <w:multiLevelType w:val="hybridMultilevel"/>
    <w:tmpl w:val="B98EFB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24E1D"/>
    <w:multiLevelType w:val="hybridMultilevel"/>
    <w:tmpl w:val="D08CFF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13C9D"/>
    <w:multiLevelType w:val="hybridMultilevel"/>
    <w:tmpl w:val="13B8FE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228D6"/>
    <w:multiLevelType w:val="hybridMultilevel"/>
    <w:tmpl w:val="9334CA2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33A99"/>
    <w:multiLevelType w:val="hybridMultilevel"/>
    <w:tmpl w:val="61928F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8336BB"/>
    <w:multiLevelType w:val="hybridMultilevel"/>
    <w:tmpl w:val="B37E6A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4D5FDF"/>
    <w:multiLevelType w:val="hybridMultilevel"/>
    <w:tmpl w:val="97DA06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B1C9D"/>
    <w:multiLevelType w:val="hybridMultilevel"/>
    <w:tmpl w:val="C4B87D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21"/>
  </w:num>
  <w:num w:numId="7">
    <w:abstractNumId w:val="20"/>
  </w:num>
  <w:num w:numId="8">
    <w:abstractNumId w:val="17"/>
  </w:num>
  <w:num w:numId="9">
    <w:abstractNumId w:val="14"/>
  </w:num>
  <w:num w:numId="10">
    <w:abstractNumId w:val="11"/>
  </w:num>
  <w:num w:numId="11">
    <w:abstractNumId w:val="4"/>
  </w:num>
  <w:num w:numId="12">
    <w:abstractNumId w:val="18"/>
  </w:num>
  <w:num w:numId="13">
    <w:abstractNumId w:val="9"/>
  </w:num>
  <w:num w:numId="14">
    <w:abstractNumId w:val="24"/>
  </w:num>
  <w:num w:numId="15">
    <w:abstractNumId w:val="16"/>
  </w:num>
  <w:num w:numId="16">
    <w:abstractNumId w:val="5"/>
  </w:num>
  <w:num w:numId="17">
    <w:abstractNumId w:val="22"/>
  </w:num>
  <w:num w:numId="18">
    <w:abstractNumId w:val="15"/>
  </w:num>
  <w:num w:numId="19">
    <w:abstractNumId w:val="10"/>
  </w:num>
  <w:num w:numId="20">
    <w:abstractNumId w:val="13"/>
  </w:num>
  <w:num w:numId="21">
    <w:abstractNumId w:val="0"/>
  </w:num>
  <w:num w:numId="22">
    <w:abstractNumId w:val="19"/>
  </w:num>
  <w:num w:numId="23">
    <w:abstractNumId w:val="23"/>
  </w:num>
  <w:num w:numId="24">
    <w:abstractNumId w:val="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1AC"/>
    <w:rsid w:val="00014182"/>
    <w:rsid w:val="00015B2B"/>
    <w:rsid w:val="000167C1"/>
    <w:rsid w:val="000167E6"/>
    <w:rsid w:val="000239A3"/>
    <w:rsid w:val="0002482E"/>
    <w:rsid w:val="000313F1"/>
    <w:rsid w:val="00031E33"/>
    <w:rsid w:val="00032508"/>
    <w:rsid w:val="00034B8E"/>
    <w:rsid w:val="00036021"/>
    <w:rsid w:val="000371CC"/>
    <w:rsid w:val="0004151C"/>
    <w:rsid w:val="00041DCB"/>
    <w:rsid w:val="0004707C"/>
    <w:rsid w:val="00050324"/>
    <w:rsid w:val="000519B2"/>
    <w:rsid w:val="00052003"/>
    <w:rsid w:val="0005304C"/>
    <w:rsid w:val="0005545B"/>
    <w:rsid w:val="00065E71"/>
    <w:rsid w:val="00074A50"/>
    <w:rsid w:val="00075A2F"/>
    <w:rsid w:val="000777E1"/>
    <w:rsid w:val="00080B80"/>
    <w:rsid w:val="00081C14"/>
    <w:rsid w:val="00081C30"/>
    <w:rsid w:val="00090ABD"/>
    <w:rsid w:val="000A0150"/>
    <w:rsid w:val="000B25B8"/>
    <w:rsid w:val="000B2EA8"/>
    <w:rsid w:val="000B43BB"/>
    <w:rsid w:val="000B6C9B"/>
    <w:rsid w:val="000B7AE9"/>
    <w:rsid w:val="000D1F1A"/>
    <w:rsid w:val="000D24C8"/>
    <w:rsid w:val="000E63C9"/>
    <w:rsid w:val="000F0272"/>
    <w:rsid w:val="000F113F"/>
    <w:rsid w:val="000F3362"/>
    <w:rsid w:val="000F36A3"/>
    <w:rsid w:val="000F7978"/>
    <w:rsid w:val="0010012C"/>
    <w:rsid w:val="00105352"/>
    <w:rsid w:val="001125C9"/>
    <w:rsid w:val="001145E0"/>
    <w:rsid w:val="00114E7B"/>
    <w:rsid w:val="0012213D"/>
    <w:rsid w:val="00130E9D"/>
    <w:rsid w:val="00131FE6"/>
    <w:rsid w:val="00132C44"/>
    <w:rsid w:val="00135BD8"/>
    <w:rsid w:val="00137E06"/>
    <w:rsid w:val="001407F9"/>
    <w:rsid w:val="00143850"/>
    <w:rsid w:val="0014450F"/>
    <w:rsid w:val="00146280"/>
    <w:rsid w:val="00147232"/>
    <w:rsid w:val="00150A6D"/>
    <w:rsid w:val="00153077"/>
    <w:rsid w:val="00154996"/>
    <w:rsid w:val="00156023"/>
    <w:rsid w:val="0016424F"/>
    <w:rsid w:val="001709B0"/>
    <w:rsid w:val="00171A1F"/>
    <w:rsid w:val="001753DC"/>
    <w:rsid w:val="00180EE4"/>
    <w:rsid w:val="00181BB4"/>
    <w:rsid w:val="00181DF1"/>
    <w:rsid w:val="00185B35"/>
    <w:rsid w:val="00193728"/>
    <w:rsid w:val="00194655"/>
    <w:rsid w:val="00196E3F"/>
    <w:rsid w:val="001A39C7"/>
    <w:rsid w:val="001A3F95"/>
    <w:rsid w:val="001A48D5"/>
    <w:rsid w:val="001A496F"/>
    <w:rsid w:val="001A577A"/>
    <w:rsid w:val="001A6008"/>
    <w:rsid w:val="001B2DE8"/>
    <w:rsid w:val="001B37DB"/>
    <w:rsid w:val="001E4FA6"/>
    <w:rsid w:val="001E52D2"/>
    <w:rsid w:val="001E6D75"/>
    <w:rsid w:val="001F2412"/>
    <w:rsid w:val="001F2BC8"/>
    <w:rsid w:val="001F5F6B"/>
    <w:rsid w:val="001F6536"/>
    <w:rsid w:val="001F67D8"/>
    <w:rsid w:val="00202445"/>
    <w:rsid w:val="00203E64"/>
    <w:rsid w:val="00204211"/>
    <w:rsid w:val="002046F2"/>
    <w:rsid w:val="002136C6"/>
    <w:rsid w:val="00226FC2"/>
    <w:rsid w:val="00230019"/>
    <w:rsid w:val="0023165D"/>
    <w:rsid w:val="00235BF5"/>
    <w:rsid w:val="00237B94"/>
    <w:rsid w:val="00243EBC"/>
    <w:rsid w:val="00246A35"/>
    <w:rsid w:val="0025026B"/>
    <w:rsid w:val="00250763"/>
    <w:rsid w:val="0026359B"/>
    <w:rsid w:val="00270C80"/>
    <w:rsid w:val="00274050"/>
    <w:rsid w:val="0027643F"/>
    <w:rsid w:val="00281871"/>
    <w:rsid w:val="00284348"/>
    <w:rsid w:val="0029034F"/>
    <w:rsid w:val="002906C6"/>
    <w:rsid w:val="00293B49"/>
    <w:rsid w:val="00297880"/>
    <w:rsid w:val="002A0024"/>
    <w:rsid w:val="002A0A55"/>
    <w:rsid w:val="002A4004"/>
    <w:rsid w:val="002B04EC"/>
    <w:rsid w:val="002B5228"/>
    <w:rsid w:val="002C07A6"/>
    <w:rsid w:val="002C7D70"/>
    <w:rsid w:val="002D28CA"/>
    <w:rsid w:val="002D4807"/>
    <w:rsid w:val="002E040C"/>
    <w:rsid w:val="002E0B4A"/>
    <w:rsid w:val="002E0D50"/>
    <w:rsid w:val="002E0EA2"/>
    <w:rsid w:val="002F0B64"/>
    <w:rsid w:val="002F51F5"/>
    <w:rsid w:val="002F522F"/>
    <w:rsid w:val="002F7EE1"/>
    <w:rsid w:val="00300488"/>
    <w:rsid w:val="00302E7A"/>
    <w:rsid w:val="00305618"/>
    <w:rsid w:val="00312137"/>
    <w:rsid w:val="00313C9B"/>
    <w:rsid w:val="00315B72"/>
    <w:rsid w:val="00316875"/>
    <w:rsid w:val="00317CCA"/>
    <w:rsid w:val="00323332"/>
    <w:rsid w:val="0032333C"/>
    <w:rsid w:val="00326F1B"/>
    <w:rsid w:val="00327352"/>
    <w:rsid w:val="00327BF7"/>
    <w:rsid w:val="00330359"/>
    <w:rsid w:val="0033377F"/>
    <w:rsid w:val="0033546B"/>
    <w:rsid w:val="0033762F"/>
    <w:rsid w:val="0034278C"/>
    <w:rsid w:val="00346980"/>
    <w:rsid w:val="00347609"/>
    <w:rsid w:val="00354D06"/>
    <w:rsid w:val="003554A7"/>
    <w:rsid w:val="00360494"/>
    <w:rsid w:val="00366C7E"/>
    <w:rsid w:val="00367EAD"/>
    <w:rsid w:val="00377E31"/>
    <w:rsid w:val="00384EA3"/>
    <w:rsid w:val="003900E6"/>
    <w:rsid w:val="003A1327"/>
    <w:rsid w:val="003A1FC5"/>
    <w:rsid w:val="003A26A3"/>
    <w:rsid w:val="003A39A1"/>
    <w:rsid w:val="003A43F6"/>
    <w:rsid w:val="003A551F"/>
    <w:rsid w:val="003A7488"/>
    <w:rsid w:val="003B5C85"/>
    <w:rsid w:val="003C2191"/>
    <w:rsid w:val="003C420F"/>
    <w:rsid w:val="003C5176"/>
    <w:rsid w:val="003C6BDB"/>
    <w:rsid w:val="003D3863"/>
    <w:rsid w:val="003D51E3"/>
    <w:rsid w:val="003D7379"/>
    <w:rsid w:val="003E5219"/>
    <w:rsid w:val="003E5F30"/>
    <w:rsid w:val="003E66C7"/>
    <w:rsid w:val="003E6E87"/>
    <w:rsid w:val="003E7DE6"/>
    <w:rsid w:val="003F484B"/>
    <w:rsid w:val="00400F36"/>
    <w:rsid w:val="00401343"/>
    <w:rsid w:val="00404BA9"/>
    <w:rsid w:val="004110DE"/>
    <w:rsid w:val="00411BE5"/>
    <w:rsid w:val="00412225"/>
    <w:rsid w:val="004138FA"/>
    <w:rsid w:val="004206BC"/>
    <w:rsid w:val="00421016"/>
    <w:rsid w:val="004231DD"/>
    <w:rsid w:val="00431295"/>
    <w:rsid w:val="00437F50"/>
    <w:rsid w:val="0044085A"/>
    <w:rsid w:val="0045013C"/>
    <w:rsid w:val="00460530"/>
    <w:rsid w:val="00460E49"/>
    <w:rsid w:val="0046214F"/>
    <w:rsid w:val="00480FA4"/>
    <w:rsid w:val="00481282"/>
    <w:rsid w:val="00483E0D"/>
    <w:rsid w:val="004875AB"/>
    <w:rsid w:val="004960BC"/>
    <w:rsid w:val="004A3892"/>
    <w:rsid w:val="004A5268"/>
    <w:rsid w:val="004A63BB"/>
    <w:rsid w:val="004B1A99"/>
    <w:rsid w:val="004B21A5"/>
    <w:rsid w:val="004B2421"/>
    <w:rsid w:val="004B3297"/>
    <w:rsid w:val="004B5B73"/>
    <w:rsid w:val="004B7E4C"/>
    <w:rsid w:val="004C18A4"/>
    <w:rsid w:val="004C41E6"/>
    <w:rsid w:val="004C4A7C"/>
    <w:rsid w:val="004D3B7D"/>
    <w:rsid w:val="004D46BD"/>
    <w:rsid w:val="004D5854"/>
    <w:rsid w:val="004F0D16"/>
    <w:rsid w:val="004F39CD"/>
    <w:rsid w:val="005016FD"/>
    <w:rsid w:val="005023B3"/>
    <w:rsid w:val="005032DE"/>
    <w:rsid w:val="005037F0"/>
    <w:rsid w:val="00503F3A"/>
    <w:rsid w:val="00505318"/>
    <w:rsid w:val="0051471C"/>
    <w:rsid w:val="00516A86"/>
    <w:rsid w:val="00523291"/>
    <w:rsid w:val="00526047"/>
    <w:rsid w:val="005275F6"/>
    <w:rsid w:val="00532541"/>
    <w:rsid w:val="005370A0"/>
    <w:rsid w:val="0053760D"/>
    <w:rsid w:val="00550FCE"/>
    <w:rsid w:val="005521B6"/>
    <w:rsid w:val="005579C4"/>
    <w:rsid w:val="00560A33"/>
    <w:rsid w:val="005642C8"/>
    <w:rsid w:val="00566955"/>
    <w:rsid w:val="0057001F"/>
    <w:rsid w:val="00571198"/>
    <w:rsid w:val="00572102"/>
    <w:rsid w:val="005744C5"/>
    <w:rsid w:val="00577609"/>
    <w:rsid w:val="00577A58"/>
    <w:rsid w:val="00580C12"/>
    <w:rsid w:val="005815AE"/>
    <w:rsid w:val="00586891"/>
    <w:rsid w:val="0059017C"/>
    <w:rsid w:val="00593617"/>
    <w:rsid w:val="005A0BDF"/>
    <w:rsid w:val="005A465E"/>
    <w:rsid w:val="005A570C"/>
    <w:rsid w:val="005A7B22"/>
    <w:rsid w:val="005B2C47"/>
    <w:rsid w:val="005B6364"/>
    <w:rsid w:val="005C176D"/>
    <w:rsid w:val="005C2288"/>
    <w:rsid w:val="005C3FBF"/>
    <w:rsid w:val="005C43D6"/>
    <w:rsid w:val="005C4F76"/>
    <w:rsid w:val="005C7744"/>
    <w:rsid w:val="005D113B"/>
    <w:rsid w:val="005D258C"/>
    <w:rsid w:val="005D3A02"/>
    <w:rsid w:val="005D4DCC"/>
    <w:rsid w:val="005D52BF"/>
    <w:rsid w:val="005E2FCD"/>
    <w:rsid w:val="005E3022"/>
    <w:rsid w:val="005F092B"/>
    <w:rsid w:val="005F12B0"/>
    <w:rsid w:val="005F1BB0"/>
    <w:rsid w:val="005F3709"/>
    <w:rsid w:val="005F3961"/>
    <w:rsid w:val="00631E36"/>
    <w:rsid w:val="006357D4"/>
    <w:rsid w:val="00642674"/>
    <w:rsid w:val="00642816"/>
    <w:rsid w:val="00656C4D"/>
    <w:rsid w:val="006616A4"/>
    <w:rsid w:val="006629D4"/>
    <w:rsid w:val="00666188"/>
    <w:rsid w:val="00675DA5"/>
    <w:rsid w:val="0068381B"/>
    <w:rsid w:val="006851B1"/>
    <w:rsid w:val="00686692"/>
    <w:rsid w:val="006920E1"/>
    <w:rsid w:val="006A3F2F"/>
    <w:rsid w:val="006A4703"/>
    <w:rsid w:val="006A4A5B"/>
    <w:rsid w:val="006A6113"/>
    <w:rsid w:val="006A6FB9"/>
    <w:rsid w:val="006B01BE"/>
    <w:rsid w:val="006B0838"/>
    <w:rsid w:val="006C15B5"/>
    <w:rsid w:val="006C2159"/>
    <w:rsid w:val="006C337C"/>
    <w:rsid w:val="006C5C38"/>
    <w:rsid w:val="006C77AC"/>
    <w:rsid w:val="006D1831"/>
    <w:rsid w:val="006D31AB"/>
    <w:rsid w:val="006D3C8E"/>
    <w:rsid w:val="006E5716"/>
    <w:rsid w:val="006E5FB0"/>
    <w:rsid w:val="006E6DD3"/>
    <w:rsid w:val="006F28E3"/>
    <w:rsid w:val="006F6713"/>
    <w:rsid w:val="006F680F"/>
    <w:rsid w:val="00700BD7"/>
    <w:rsid w:val="00716B1C"/>
    <w:rsid w:val="00717026"/>
    <w:rsid w:val="00721898"/>
    <w:rsid w:val="00726257"/>
    <w:rsid w:val="007302B3"/>
    <w:rsid w:val="00730733"/>
    <w:rsid w:val="00730E3A"/>
    <w:rsid w:val="0073206D"/>
    <w:rsid w:val="0073505A"/>
    <w:rsid w:val="00736AAF"/>
    <w:rsid w:val="00737CB2"/>
    <w:rsid w:val="00741EEF"/>
    <w:rsid w:val="00745160"/>
    <w:rsid w:val="007476E3"/>
    <w:rsid w:val="0075483C"/>
    <w:rsid w:val="007570B3"/>
    <w:rsid w:val="0075756F"/>
    <w:rsid w:val="007645E5"/>
    <w:rsid w:val="00765B2A"/>
    <w:rsid w:val="00767F09"/>
    <w:rsid w:val="007703D4"/>
    <w:rsid w:val="0077080E"/>
    <w:rsid w:val="00783A34"/>
    <w:rsid w:val="007912B2"/>
    <w:rsid w:val="00796736"/>
    <w:rsid w:val="007969F6"/>
    <w:rsid w:val="00797730"/>
    <w:rsid w:val="007A4C18"/>
    <w:rsid w:val="007A6D70"/>
    <w:rsid w:val="007C6B52"/>
    <w:rsid w:val="007D16C5"/>
    <w:rsid w:val="007D3135"/>
    <w:rsid w:val="007E5412"/>
    <w:rsid w:val="007F6793"/>
    <w:rsid w:val="00800329"/>
    <w:rsid w:val="00804DDB"/>
    <w:rsid w:val="0080671C"/>
    <w:rsid w:val="0081254B"/>
    <w:rsid w:val="00815DA0"/>
    <w:rsid w:val="00816867"/>
    <w:rsid w:val="00817FF6"/>
    <w:rsid w:val="00821028"/>
    <w:rsid w:val="008215E8"/>
    <w:rsid w:val="00824975"/>
    <w:rsid w:val="0082621B"/>
    <w:rsid w:val="00826D6D"/>
    <w:rsid w:val="00830AAB"/>
    <w:rsid w:val="00830B73"/>
    <w:rsid w:val="00832FAC"/>
    <w:rsid w:val="00836D27"/>
    <w:rsid w:val="00837D85"/>
    <w:rsid w:val="00845228"/>
    <w:rsid w:val="00862FE4"/>
    <w:rsid w:val="0086389A"/>
    <w:rsid w:val="008732FB"/>
    <w:rsid w:val="008736B7"/>
    <w:rsid w:val="0087605E"/>
    <w:rsid w:val="00883C38"/>
    <w:rsid w:val="00884A57"/>
    <w:rsid w:val="00893320"/>
    <w:rsid w:val="00897922"/>
    <w:rsid w:val="00897E9A"/>
    <w:rsid w:val="008A21ED"/>
    <w:rsid w:val="008A2F21"/>
    <w:rsid w:val="008A36BB"/>
    <w:rsid w:val="008B1FEE"/>
    <w:rsid w:val="008B60F6"/>
    <w:rsid w:val="008B7678"/>
    <w:rsid w:val="008B7923"/>
    <w:rsid w:val="008C3FF8"/>
    <w:rsid w:val="008C478A"/>
    <w:rsid w:val="008C7861"/>
    <w:rsid w:val="008D06EC"/>
    <w:rsid w:val="008D47B2"/>
    <w:rsid w:val="008D5DDF"/>
    <w:rsid w:val="008E3F1F"/>
    <w:rsid w:val="008E6B8D"/>
    <w:rsid w:val="008F75AA"/>
    <w:rsid w:val="00901009"/>
    <w:rsid w:val="00902C5A"/>
    <w:rsid w:val="00903C32"/>
    <w:rsid w:val="0091275B"/>
    <w:rsid w:val="0091649D"/>
    <w:rsid w:val="00916B16"/>
    <w:rsid w:val="009173B9"/>
    <w:rsid w:val="009203D5"/>
    <w:rsid w:val="009208A6"/>
    <w:rsid w:val="00922676"/>
    <w:rsid w:val="00922996"/>
    <w:rsid w:val="009256BC"/>
    <w:rsid w:val="00925CDF"/>
    <w:rsid w:val="00925FF2"/>
    <w:rsid w:val="00926B91"/>
    <w:rsid w:val="0093335D"/>
    <w:rsid w:val="0093613E"/>
    <w:rsid w:val="009407E1"/>
    <w:rsid w:val="00943026"/>
    <w:rsid w:val="009441AC"/>
    <w:rsid w:val="00945145"/>
    <w:rsid w:val="00955FE1"/>
    <w:rsid w:val="00956BB1"/>
    <w:rsid w:val="0096061D"/>
    <w:rsid w:val="00966B81"/>
    <w:rsid w:val="0097164B"/>
    <w:rsid w:val="00974DF7"/>
    <w:rsid w:val="009771F7"/>
    <w:rsid w:val="00977AAF"/>
    <w:rsid w:val="009824F4"/>
    <w:rsid w:val="00985405"/>
    <w:rsid w:val="00987EAF"/>
    <w:rsid w:val="00992260"/>
    <w:rsid w:val="00993687"/>
    <w:rsid w:val="009939CE"/>
    <w:rsid w:val="00996CED"/>
    <w:rsid w:val="009971D6"/>
    <w:rsid w:val="009A18C8"/>
    <w:rsid w:val="009A4519"/>
    <w:rsid w:val="009A61C7"/>
    <w:rsid w:val="009A6410"/>
    <w:rsid w:val="009A7F65"/>
    <w:rsid w:val="009B14F2"/>
    <w:rsid w:val="009B4AD1"/>
    <w:rsid w:val="009C3172"/>
    <w:rsid w:val="009C3D05"/>
    <w:rsid w:val="009C7720"/>
    <w:rsid w:val="009D76E0"/>
    <w:rsid w:val="009E2D8B"/>
    <w:rsid w:val="009E33CF"/>
    <w:rsid w:val="009E59A2"/>
    <w:rsid w:val="009E76D4"/>
    <w:rsid w:val="009F079A"/>
    <w:rsid w:val="009F1AAF"/>
    <w:rsid w:val="009F7799"/>
    <w:rsid w:val="00A0372A"/>
    <w:rsid w:val="00A04324"/>
    <w:rsid w:val="00A053DE"/>
    <w:rsid w:val="00A16D75"/>
    <w:rsid w:val="00A21AC6"/>
    <w:rsid w:val="00A22526"/>
    <w:rsid w:val="00A23AFA"/>
    <w:rsid w:val="00A30707"/>
    <w:rsid w:val="00A31B3E"/>
    <w:rsid w:val="00A37564"/>
    <w:rsid w:val="00A403A8"/>
    <w:rsid w:val="00A45703"/>
    <w:rsid w:val="00A532F3"/>
    <w:rsid w:val="00A534A2"/>
    <w:rsid w:val="00A535B0"/>
    <w:rsid w:val="00A542AA"/>
    <w:rsid w:val="00A57360"/>
    <w:rsid w:val="00A57E3A"/>
    <w:rsid w:val="00A61747"/>
    <w:rsid w:val="00A63BC5"/>
    <w:rsid w:val="00A64456"/>
    <w:rsid w:val="00A663BA"/>
    <w:rsid w:val="00A75DA6"/>
    <w:rsid w:val="00A76FCD"/>
    <w:rsid w:val="00A825AF"/>
    <w:rsid w:val="00A827C5"/>
    <w:rsid w:val="00A830CF"/>
    <w:rsid w:val="00A8489E"/>
    <w:rsid w:val="00A87BB0"/>
    <w:rsid w:val="00AA243B"/>
    <w:rsid w:val="00AA7221"/>
    <w:rsid w:val="00AB02A7"/>
    <w:rsid w:val="00AB1907"/>
    <w:rsid w:val="00AB257C"/>
    <w:rsid w:val="00AB45A1"/>
    <w:rsid w:val="00AB4CE5"/>
    <w:rsid w:val="00AC1819"/>
    <w:rsid w:val="00AC253C"/>
    <w:rsid w:val="00AC29F3"/>
    <w:rsid w:val="00AC47F9"/>
    <w:rsid w:val="00AC66F2"/>
    <w:rsid w:val="00AC70F1"/>
    <w:rsid w:val="00AD28F9"/>
    <w:rsid w:val="00AD3050"/>
    <w:rsid w:val="00AD4377"/>
    <w:rsid w:val="00AD5154"/>
    <w:rsid w:val="00AD7507"/>
    <w:rsid w:val="00AD752C"/>
    <w:rsid w:val="00AD7B3F"/>
    <w:rsid w:val="00AE60FB"/>
    <w:rsid w:val="00AF771C"/>
    <w:rsid w:val="00B045C6"/>
    <w:rsid w:val="00B04C58"/>
    <w:rsid w:val="00B11A43"/>
    <w:rsid w:val="00B1264F"/>
    <w:rsid w:val="00B231E5"/>
    <w:rsid w:val="00B3746F"/>
    <w:rsid w:val="00B40AB3"/>
    <w:rsid w:val="00B46C9F"/>
    <w:rsid w:val="00B47B72"/>
    <w:rsid w:val="00B550B7"/>
    <w:rsid w:val="00B60DA8"/>
    <w:rsid w:val="00B6250D"/>
    <w:rsid w:val="00B63279"/>
    <w:rsid w:val="00B6361A"/>
    <w:rsid w:val="00B65535"/>
    <w:rsid w:val="00B67BB6"/>
    <w:rsid w:val="00B72971"/>
    <w:rsid w:val="00B72E8E"/>
    <w:rsid w:val="00B73DD4"/>
    <w:rsid w:val="00B81E2C"/>
    <w:rsid w:val="00B8688F"/>
    <w:rsid w:val="00B9433E"/>
    <w:rsid w:val="00BA7727"/>
    <w:rsid w:val="00BB1603"/>
    <w:rsid w:val="00BC00B7"/>
    <w:rsid w:val="00BC0CFF"/>
    <w:rsid w:val="00BC1349"/>
    <w:rsid w:val="00BC54AA"/>
    <w:rsid w:val="00BD0422"/>
    <w:rsid w:val="00BD2792"/>
    <w:rsid w:val="00BE5FD7"/>
    <w:rsid w:val="00BF1D1C"/>
    <w:rsid w:val="00BF2459"/>
    <w:rsid w:val="00C02B87"/>
    <w:rsid w:val="00C1629C"/>
    <w:rsid w:val="00C22740"/>
    <w:rsid w:val="00C32BAE"/>
    <w:rsid w:val="00C32FA6"/>
    <w:rsid w:val="00C4086D"/>
    <w:rsid w:val="00C42EEA"/>
    <w:rsid w:val="00C43B0B"/>
    <w:rsid w:val="00C44F4B"/>
    <w:rsid w:val="00C506D8"/>
    <w:rsid w:val="00C50E26"/>
    <w:rsid w:val="00C562CB"/>
    <w:rsid w:val="00C65D31"/>
    <w:rsid w:val="00C74747"/>
    <w:rsid w:val="00C7541F"/>
    <w:rsid w:val="00C81B5E"/>
    <w:rsid w:val="00C832A5"/>
    <w:rsid w:val="00C86DD9"/>
    <w:rsid w:val="00C916B7"/>
    <w:rsid w:val="00C94E06"/>
    <w:rsid w:val="00C97417"/>
    <w:rsid w:val="00CA1896"/>
    <w:rsid w:val="00CA3886"/>
    <w:rsid w:val="00CA397D"/>
    <w:rsid w:val="00CA3DDE"/>
    <w:rsid w:val="00CA413B"/>
    <w:rsid w:val="00CA6C41"/>
    <w:rsid w:val="00CA7F96"/>
    <w:rsid w:val="00CB2E71"/>
    <w:rsid w:val="00CB5B28"/>
    <w:rsid w:val="00CC115D"/>
    <w:rsid w:val="00CC34EB"/>
    <w:rsid w:val="00CC4DF5"/>
    <w:rsid w:val="00CC7162"/>
    <w:rsid w:val="00CD662F"/>
    <w:rsid w:val="00CE123E"/>
    <w:rsid w:val="00CE2782"/>
    <w:rsid w:val="00CE3BB1"/>
    <w:rsid w:val="00CE57AA"/>
    <w:rsid w:val="00CF257B"/>
    <w:rsid w:val="00CF299F"/>
    <w:rsid w:val="00CF3167"/>
    <w:rsid w:val="00CF37EB"/>
    <w:rsid w:val="00CF5371"/>
    <w:rsid w:val="00CF67E7"/>
    <w:rsid w:val="00D02CA9"/>
    <w:rsid w:val="00D0323A"/>
    <w:rsid w:val="00D048A7"/>
    <w:rsid w:val="00D0559F"/>
    <w:rsid w:val="00D077E9"/>
    <w:rsid w:val="00D1720F"/>
    <w:rsid w:val="00D2104A"/>
    <w:rsid w:val="00D27C53"/>
    <w:rsid w:val="00D4075A"/>
    <w:rsid w:val="00D42CB7"/>
    <w:rsid w:val="00D441AF"/>
    <w:rsid w:val="00D5413D"/>
    <w:rsid w:val="00D570A9"/>
    <w:rsid w:val="00D57E50"/>
    <w:rsid w:val="00D60718"/>
    <w:rsid w:val="00D67081"/>
    <w:rsid w:val="00D70D02"/>
    <w:rsid w:val="00D71329"/>
    <w:rsid w:val="00D770C7"/>
    <w:rsid w:val="00D82CAD"/>
    <w:rsid w:val="00D83006"/>
    <w:rsid w:val="00D84AC3"/>
    <w:rsid w:val="00D86945"/>
    <w:rsid w:val="00D90290"/>
    <w:rsid w:val="00D96B04"/>
    <w:rsid w:val="00DA0CE7"/>
    <w:rsid w:val="00DA2FC1"/>
    <w:rsid w:val="00DA3F2A"/>
    <w:rsid w:val="00DA47E4"/>
    <w:rsid w:val="00DA7208"/>
    <w:rsid w:val="00DA79C9"/>
    <w:rsid w:val="00DB3ABC"/>
    <w:rsid w:val="00DC133F"/>
    <w:rsid w:val="00DC1AEC"/>
    <w:rsid w:val="00DC6835"/>
    <w:rsid w:val="00DD152F"/>
    <w:rsid w:val="00DD1AFE"/>
    <w:rsid w:val="00DD389E"/>
    <w:rsid w:val="00DD3FF8"/>
    <w:rsid w:val="00DD4CBF"/>
    <w:rsid w:val="00DD6CAF"/>
    <w:rsid w:val="00DE213F"/>
    <w:rsid w:val="00DF027C"/>
    <w:rsid w:val="00DF45CE"/>
    <w:rsid w:val="00E00A32"/>
    <w:rsid w:val="00E0283B"/>
    <w:rsid w:val="00E0303A"/>
    <w:rsid w:val="00E12D19"/>
    <w:rsid w:val="00E16849"/>
    <w:rsid w:val="00E200D1"/>
    <w:rsid w:val="00E22ACD"/>
    <w:rsid w:val="00E271C7"/>
    <w:rsid w:val="00E32FE4"/>
    <w:rsid w:val="00E350BE"/>
    <w:rsid w:val="00E36329"/>
    <w:rsid w:val="00E37913"/>
    <w:rsid w:val="00E41807"/>
    <w:rsid w:val="00E43551"/>
    <w:rsid w:val="00E5433A"/>
    <w:rsid w:val="00E55D69"/>
    <w:rsid w:val="00E56CD1"/>
    <w:rsid w:val="00E573D1"/>
    <w:rsid w:val="00E620B0"/>
    <w:rsid w:val="00E62158"/>
    <w:rsid w:val="00E77161"/>
    <w:rsid w:val="00E81B40"/>
    <w:rsid w:val="00E82B1C"/>
    <w:rsid w:val="00E86D41"/>
    <w:rsid w:val="00E93473"/>
    <w:rsid w:val="00E96AB4"/>
    <w:rsid w:val="00EA2386"/>
    <w:rsid w:val="00EA42D2"/>
    <w:rsid w:val="00EA47BE"/>
    <w:rsid w:val="00EA6BE7"/>
    <w:rsid w:val="00EB0331"/>
    <w:rsid w:val="00EB3539"/>
    <w:rsid w:val="00EC17E6"/>
    <w:rsid w:val="00EC7E44"/>
    <w:rsid w:val="00ED7520"/>
    <w:rsid w:val="00EE6D71"/>
    <w:rsid w:val="00EF2AA9"/>
    <w:rsid w:val="00EF4AFC"/>
    <w:rsid w:val="00EF555B"/>
    <w:rsid w:val="00EF5DFF"/>
    <w:rsid w:val="00EF7215"/>
    <w:rsid w:val="00F027BB"/>
    <w:rsid w:val="00F07FEF"/>
    <w:rsid w:val="00F10C55"/>
    <w:rsid w:val="00F11C88"/>
    <w:rsid w:val="00F11DCF"/>
    <w:rsid w:val="00F16267"/>
    <w:rsid w:val="00F162EA"/>
    <w:rsid w:val="00F17391"/>
    <w:rsid w:val="00F244C6"/>
    <w:rsid w:val="00F32A6B"/>
    <w:rsid w:val="00F3510E"/>
    <w:rsid w:val="00F4350F"/>
    <w:rsid w:val="00F51FFE"/>
    <w:rsid w:val="00F52D27"/>
    <w:rsid w:val="00F6039F"/>
    <w:rsid w:val="00F6218D"/>
    <w:rsid w:val="00F64572"/>
    <w:rsid w:val="00F706C3"/>
    <w:rsid w:val="00F80168"/>
    <w:rsid w:val="00F81749"/>
    <w:rsid w:val="00F828D9"/>
    <w:rsid w:val="00F83527"/>
    <w:rsid w:val="00F8740E"/>
    <w:rsid w:val="00F917D1"/>
    <w:rsid w:val="00F938F2"/>
    <w:rsid w:val="00F93F9C"/>
    <w:rsid w:val="00F94A3F"/>
    <w:rsid w:val="00FA55C7"/>
    <w:rsid w:val="00FB26E1"/>
    <w:rsid w:val="00FB3572"/>
    <w:rsid w:val="00FC046F"/>
    <w:rsid w:val="00FC2401"/>
    <w:rsid w:val="00FC31F1"/>
    <w:rsid w:val="00FC5EAA"/>
    <w:rsid w:val="00FD0312"/>
    <w:rsid w:val="00FD1FCE"/>
    <w:rsid w:val="00FD583F"/>
    <w:rsid w:val="00FD7488"/>
    <w:rsid w:val="00FE1459"/>
    <w:rsid w:val="00FE5ABD"/>
    <w:rsid w:val="00FE6824"/>
    <w:rsid w:val="00FF0D87"/>
    <w:rsid w:val="00FF16A8"/>
    <w:rsid w:val="00FF16B4"/>
    <w:rsid w:val="00FF1AF0"/>
    <w:rsid w:val="00FF7CA2"/>
    <w:rsid w:val="00FF7DB6"/>
    <w:rsid w:val="02FD736E"/>
    <w:rsid w:val="0739AC58"/>
    <w:rsid w:val="09304206"/>
    <w:rsid w:val="0C225461"/>
    <w:rsid w:val="0D34050E"/>
    <w:rsid w:val="0D9D3935"/>
    <w:rsid w:val="10F2C81E"/>
    <w:rsid w:val="124BF5B2"/>
    <w:rsid w:val="1271D198"/>
    <w:rsid w:val="13139738"/>
    <w:rsid w:val="17D2D82C"/>
    <w:rsid w:val="1979EF17"/>
    <w:rsid w:val="19CD5F51"/>
    <w:rsid w:val="1ADDE013"/>
    <w:rsid w:val="1BB1B276"/>
    <w:rsid w:val="1C526674"/>
    <w:rsid w:val="1D15A372"/>
    <w:rsid w:val="247BCF17"/>
    <w:rsid w:val="248EA81D"/>
    <w:rsid w:val="25820669"/>
    <w:rsid w:val="262F3DDB"/>
    <w:rsid w:val="268639EA"/>
    <w:rsid w:val="27888A8A"/>
    <w:rsid w:val="2A1904A0"/>
    <w:rsid w:val="2C0F02D6"/>
    <w:rsid w:val="3025944C"/>
    <w:rsid w:val="30596322"/>
    <w:rsid w:val="309755EC"/>
    <w:rsid w:val="3540FB53"/>
    <w:rsid w:val="36332AAF"/>
    <w:rsid w:val="3972E035"/>
    <w:rsid w:val="3A51A9AB"/>
    <w:rsid w:val="3AD4D8F3"/>
    <w:rsid w:val="3E03F4B7"/>
    <w:rsid w:val="3E586110"/>
    <w:rsid w:val="3F120DFC"/>
    <w:rsid w:val="3FE290F8"/>
    <w:rsid w:val="3FFB8684"/>
    <w:rsid w:val="43420538"/>
    <w:rsid w:val="44BEEBC0"/>
    <w:rsid w:val="4507A155"/>
    <w:rsid w:val="45FD671E"/>
    <w:rsid w:val="462F5236"/>
    <w:rsid w:val="48306425"/>
    <w:rsid w:val="4BA44F9A"/>
    <w:rsid w:val="4BCE7FFD"/>
    <w:rsid w:val="4CD9F13D"/>
    <w:rsid w:val="4D87D971"/>
    <w:rsid w:val="4E6D88BB"/>
    <w:rsid w:val="558702BC"/>
    <w:rsid w:val="56138AE8"/>
    <w:rsid w:val="56148707"/>
    <w:rsid w:val="59A664AF"/>
    <w:rsid w:val="5A1AA7EF"/>
    <w:rsid w:val="5BD88957"/>
    <w:rsid w:val="5C660DA2"/>
    <w:rsid w:val="5EECEA22"/>
    <w:rsid w:val="5EEE5987"/>
    <w:rsid w:val="5FD85AE8"/>
    <w:rsid w:val="61F06A25"/>
    <w:rsid w:val="62707028"/>
    <w:rsid w:val="63BBC7BE"/>
    <w:rsid w:val="67C93DB9"/>
    <w:rsid w:val="692B3677"/>
    <w:rsid w:val="6A67168C"/>
    <w:rsid w:val="6BBBC5EA"/>
    <w:rsid w:val="6C43E22A"/>
    <w:rsid w:val="6F7CBD12"/>
    <w:rsid w:val="6FC2F8F9"/>
    <w:rsid w:val="7050FDB9"/>
    <w:rsid w:val="7087DEE7"/>
    <w:rsid w:val="716C6159"/>
    <w:rsid w:val="737206CF"/>
    <w:rsid w:val="76553C33"/>
    <w:rsid w:val="79041E07"/>
    <w:rsid w:val="7989E79D"/>
    <w:rsid w:val="7CB4A3A6"/>
    <w:rsid w:val="7CBC5E5B"/>
    <w:rsid w:val="7E78AC2C"/>
    <w:rsid w:val="7EBE6C69"/>
    <w:rsid w:val="7F593B0F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35E16C"/>
  <w15:docId w15:val="{58F38D81-745D-4BAB-9460-F3AC08418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itre1">
    <w:name w:val="heading 1"/>
    <w:basedOn w:val="Normal"/>
    <w:link w:val="Titre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reCar">
    <w:name w:val="Titre Car"/>
    <w:basedOn w:val="Policepardfaut"/>
    <w:link w:val="Titr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ous-titre">
    <w:name w:val="Subtitle"/>
    <w:basedOn w:val="Normal"/>
    <w:link w:val="Sous-titre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ous-titreCar">
    <w:name w:val="Sous-titre Car"/>
    <w:basedOn w:val="Policepardfaut"/>
    <w:link w:val="Sous-titr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itre1Car">
    <w:name w:val="Titre 1 Car"/>
    <w:basedOn w:val="Policepardfaut"/>
    <w:link w:val="Titre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-tte">
    <w:name w:val="header"/>
    <w:basedOn w:val="Normal"/>
    <w:link w:val="En-tteCar"/>
    <w:uiPriority w:val="8"/>
    <w:unhideWhenUsed/>
    <w:rsid w:val="005037F0"/>
  </w:style>
  <w:style w:type="character" w:customStyle="1" w:styleId="En-tteCar">
    <w:name w:val="En-tête Car"/>
    <w:basedOn w:val="Policepardfaut"/>
    <w:link w:val="En-tte"/>
    <w:uiPriority w:val="8"/>
    <w:rsid w:val="0093335D"/>
  </w:style>
  <w:style w:type="paragraph" w:styleId="Pieddepage">
    <w:name w:val="footer"/>
    <w:basedOn w:val="Normal"/>
    <w:link w:val="PieddepageCar"/>
    <w:uiPriority w:val="99"/>
    <w:unhideWhenUsed/>
    <w:rsid w:val="005037F0"/>
  </w:style>
  <w:style w:type="character" w:customStyle="1" w:styleId="PieddepageCar">
    <w:name w:val="Pied de page Car"/>
    <w:basedOn w:val="Policepardfaut"/>
    <w:link w:val="Pieddepage"/>
    <w:uiPriority w:val="99"/>
    <w:rsid w:val="005037F0"/>
    <w:rPr>
      <w:sz w:val="24"/>
      <w:szCs w:val="24"/>
    </w:rPr>
  </w:style>
  <w:style w:type="paragraph" w:customStyle="1" w:styleId="Nom">
    <w:name w:val="Nom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itre2Car">
    <w:name w:val="Titre 2 Car"/>
    <w:basedOn w:val="Policepardfaut"/>
    <w:link w:val="Titre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Grilledutableau">
    <w:name w:val="Table Grid"/>
    <w:basedOn w:val="Tableau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unhideWhenUsed/>
    <w:rsid w:val="00D86945"/>
    <w:rPr>
      <w:color w:val="808080"/>
    </w:rPr>
  </w:style>
  <w:style w:type="paragraph" w:customStyle="1" w:styleId="Contenu">
    <w:name w:val="Contenu"/>
    <w:basedOn w:val="Normal"/>
    <w:link w:val="Caractredecontenu"/>
    <w:qFormat/>
    <w:rsid w:val="00DF027C"/>
    <w:rPr>
      <w:b w:val="0"/>
    </w:rPr>
  </w:style>
  <w:style w:type="paragraph" w:customStyle="1" w:styleId="Textedemiseenvidence">
    <w:name w:val="Texte de mise en évidence"/>
    <w:basedOn w:val="Normal"/>
    <w:link w:val="Caractredetextedemiseenvidence"/>
    <w:qFormat/>
    <w:rsid w:val="00DF027C"/>
  </w:style>
  <w:style w:type="character" w:customStyle="1" w:styleId="Caractredecontenu">
    <w:name w:val="Caractère de contenu"/>
    <w:basedOn w:val="Policepardfaut"/>
    <w:link w:val="Contenu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redetextedemiseenvidence">
    <w:name w:val="Caractère de texte de mise en évidence"/>
    <w:basedOn w:val="Policepardfaut"/>
    <w:link w:val="Textedemiseenvidence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Lienhypertexte">
    <w:name w:val="Hyperlink"/>
    <w:basedOn w:val="Policepardfaut"/>
    <w:uiPriority w:val="99"/>
    <w:unhideWhenUsed/>
    <w:rsid w:val="00D82CAD"/>
    <w:rPr>
      <w:color w:val="3592C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82CAD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unhideWhenUsed/>
    <w:qFormat/>
    <w:rsid w:val="002C07A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C18A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18A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C18A4"/>
    <w:rPr>
      <w:rFonts w:eastAsiaTheme="minorEastAsia"/>
      <w:b/>
      <w:color w:val="082A75" w:themeColor="text2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C18A4"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C18A4"/>
    <w:rPr>
      <w:rFonts w:eastAsiaTheme="minorEastAsia"/>
      <w:b/>
      <w:bCs/>
      <w:color w:val="082A75" w:themeColor="text2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815DA0"/>
    <w:rPr>
      <w:color w:val="3592CF" w:themeColor="followedHyperlink"/>
      <w:u w:val="single"/>
    </w:rPr>
  </w:style>
  <w:style w:type="paragraph" w:styleId="Rvision">
    <w:name w:val="Revision"/>
    <w:hidden/>
    <w:uiPriority w:val="99"/>
    <w:semiHidden/>
    <w:rsid w:val="009208A6"/>
    <w:pPr>
      <w:spacing w:after="0" w:line="240" w:lineRule="auto"/>
    </w:pPr>
    <w:rPr>
      <w:rFonts w:eastAsiaTheme="minorEastAsia"/>
      <w:b/>
      <w:color w:val="082A75" w:themeColor="text2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stjean.qc.ca/concours-intercollegial-environnemen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xaYfu9wet3h7hnNxah6Q7g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cstjean.qc.ca/concours-intercollegial-environnement-outils-aide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ravo_maud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stjean.qc.ca/concours-intercollegial-environnement-outils-aide" TargetMode="External"/><Relationship Id="rId10" Type="http://schemas.openxmlformats.org/officeDocument/2006/relationships/hyperlink" Target="https://forms.office.com/Pages/ShareFormPage.aspx?id=VNIihHU-90SBxes_SuPYRCJTDbH2AHlCn3eEToLo7GhUNjZERkhBWk9WMEpORU0wVEpFNjNWMVhCUS4u&amp;sharetoken=u12szaWXP6ujB7Y3RRL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VNIihHU-90SBxes_SuPYRCJTDbH2AHlCn3eEToLo7GhUNUhBSEJLQVY3TTgyWjRXT0k2NjZKU1RHTy4u" TargetMode="External"/><Relationship Id="rId14" Type="http://schemas.openxmlformats.org/officeDocument/2006/relationships/hyperlink" Target="https://www.cstjean.qc.ca/concours-intercollegial-environnement-outils-ai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guibord\AppData\Local\Microsoft\Office\16.0\DTS\fr-FR%7b3C625DC0-CEBA-41A7-8F75-CF802DC78E71%7d\%7b31061DB3-BFD8-4B52-9C2C-460F95B16CC0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C57F3415034A81A1B2818D62F731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A83CEA-871D-4A07-9A8A-86F83602E5B0}"/>
      </w:docPartPr>
      <w:docPartBody>
        <w:p w:rsidR="00783499" w:rsidRDefault="00C94E06">
          <w:pPr>
            <w:pStyle w:val="93C57F3415034A81A1B2818D62F731F7"/>
          </w:pPr>
          <w:r w:rsidRPr="00DF027C">
            <w:rPr>
              <w:lang w:bidi="fr-FR"/>
            </w:rPr>
            <w:t>Texte du sous-titre ici</w:t>
          </w:r>
        </w:p>
      </w:docPartBody>
    </w:docPart>
    <w:docPart>
      <w:docPartPr>
        <w:name w:val="39C8FD26AC7B4BA3B36A4C78998C3F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795061-8214-463D-9A49-B28F8E8B6AFB}"/>
      </w:docPartPr>
      <w:docPartBody>
        <w:p w:rsidR="00000000" w:rsidRDefault="00911D6C" w:rsidP="00911D6C">
          <w:pPr>
            <w:pStyle w:val="39C8FD26AC7B4BA3B36A4C78998C3F7E"/>
          </w:pPr>
          <w:r w:rsidRPr="00D86945">
            <w:rPr>
              <w:rStyle w:val="Sous-titreCar"/>
              <w:b/>
              <w:lang w:bidi="fr-FR"/>
            </w:rPr>
            <w:fldChar w:fldCharType="begin"/>
          </w:r>
          <w:r w:rsidRPr="00D86945">
            <w:rPr>
              <w:rStyle w:val="Sous-titreCar"/>
              <w:lang w:bidi="fr-FR"/>
            </w:rPr>
            <w:instrText xml:space="preserve"> DATE  \@ "MMMM d"  \* MERGEFORMAT </w:instrText>
          </w:r>
          <w:r w:rsidRPr="00D86945">
            <w:rPr>
              <w:rStyle w:val="Sous-titreCar"/>
              <w:b/>
              <w:lang w:bidi="fr-FR"/>
            </w:rPr>
            <w:fldChar w:fldCharType="separate"/>
          </w:r>
          <w:r>
            <w:rPr>
              <w:rStyle w:val="Sous-titreCar"/>
              <w:noProof/>
              <w:lang w:bidi="fr-FR"/>
            </w:rPr>
            <w:t>février 3</w:t>
          </w:r>
          <w:r w:rsidRPr="00D86945">
            <w:rPr>
              <w:rStyle w:val="Sous-titreCar"/>
              <w:b/>
              <w:lang w:bidi="fr-FR"/>
            </w:rPr>
            <w:fldChar w:fldCharType="end"/>
          </w:r>
        </w:p>
      </w:docPartBody>
    </w:docPart>
    <w:docPart>
      <w:docPartPr>
        <w:name w:val="859F8DD7EB9A4C1BB87630D799A39A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5F4D5B-19A8-4450-B131-2FC2513E0E3B}"/>
      </w:docPartPr>
      <w:docPartBody>
        <w:p w:rsidR="00000000" w:rsidRDefault="00911D6C" w:rsidP="00911D6C">
          <w:pPr>
            <w:pStyle w:val="859F8DD7EB9A4C1BB87630D799A39A12"/>
          </w:pPr>
          <w:r>
            <w:rPr>
              <w:lang w:bidi="fr-FR"/>
            </w:rPr>
            <w:t>Votre 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E06"/>
    <w:rsid w:val="001C4FDB"/>
    <w:rsid w:val="00233BD1"/>
    <w:rsid w:val="00351E5F"/>
    <w:rsid w:val="004316DA"/>
    <w:rsid w:val="00464D8C"/>
    <w:rsid w:val="00783499"/>
    <w:rsid w:val="008E3800"/>
    <w:rsid w:val="00911D6C"/>
    <w:rsid w:val="00BC798B"/>
    <w:rsid w:val="00C70FA7"/>
    <w:rsid w:val="00C94E06"/>
    <w:rsid w:val="00D303CC"/>
    <w:rsid w:val="00DC3616"/>
    <w:rsid w:val="00DC5C3B"/>
    <w:rsid w:val="00EB4590"/>
    <w:rsid w:val="00EC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uiPriority w:val="2"/>
    <w:qFormat/>
    <w:rsid w:val="00911D6C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fr-FR" w:eastAsia="en-US"/>
    </w:rPr>
  </w:style>
  <w:style w:type="character" w:customStyle="1" w:styleId="Sous-titreCar">
    <w:name w:val="Sous-titre Car"/>
    <w:basedOn w:val="Policepardfaut"/>
    <w:link w:val="Sous-titre"/>
    <w:uiPriority w:val="2"/>
    <w:rsid w:val="00911D6C"/>
    <w:rPr>
      <w:caps/>
      <w:color w:val="44546A" w:themeColor="text2"/>
      <w:spacing w:val="20"/>
      <w:sz w:val="32"/>
      <w:lang w:val="fr-FR" w:eastAsia="en-US"/>
    </w:rPr>
  </w:style>
  <w:style w:type="paragraph" w:customStyle="1" w:styleId="6C8B0C1A1A8441D4933215815B16641A">
    <w:name w:val="6C8B0C1A1A8441D4933215815B16641A"/>
  </w:style>
  <w:style w:type="paragraph" w:customStyle="1" w:styleId="82124E72F97D491CBDF6C7F5CFE0A0E2">
    <w:name w:val="82124E72F97D491CBDF6C7F5CFE0A0E2"/>
  </w:style>
  <w:style w:type="paragraph" w:customStyle="1" w:styleId="93C57F3415034A81A1B2818D62F731F7">
    <w:name w:val="93C57F3415034A81A1B2818D62F731F7"/>
  </w:style>
  <w:style w:type="paragraph" w:customStyle="1" w:styleId="39C8FD26AC7B4BA3B36A4C78998C3F7E">
    <w:name w:val="39C8FD26AC7B4BA3B36A4C78998C3F7E"/>
    <w:rsid w:val="00911D6C"/>
  </w:style>
  <w:style w:type="paragraph" w:customStyle="1" w:styleId="859F8DD7EB9A4C1BB87630D799A39A12">
    <w:name w:val="859F8DD7EB9A4C1BB87630D799A39A12"/>
    <w:rsid w:val="00911D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Nathalie Guibord : nathalie.guibord@cstjean.qc.ca
450 347-5301 poste 2044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{31061DB3-BFD8-4B52-9C2C-460F95B16CC0}tf16392850_win32</Template>
  <TotalTime>5693</TotalTime>
  <Pages>5</Pages>
  <Words>1196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Guibord</dc:creator>
  <cp:keywords/>
  <cp:lastModifiedBy>Nathalie Guibord</cp:lastModifiedBy>
  <cp:revision>118</cp:revision>
  <cp:lastPrinted>2022-01-12T19:44:00Z</cp:lastPrinted>
  <dcterms:created xsi:type="dcterms:W3CDTF">2022-01-14T20:37:00Z</dcterms:created>
  <dcterms:modified xsi:type="dcterms:W3CDTF">2022-02-03T20:32:00Z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